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8C6AE" w14:textId="785F0198" w:rsidR="00ED06A4" w:rsidRPr="000E15F7" w:rsidRDefault="00ED06A4" w:rsidP="00ED06A4">
      <w:pPr>
        <w:pStyle w:val="Text"/>
        <w:rPr>
          <w:b/>
        </w:rPr>
      </w:pPr>
      <w:bookmarkStart w:id="0" w:name="_Hlk131497930"/>
      <w:r w:rsidRPr="000E15F7">
        <w:rPr>
          <w:b/>
        </w:rPr>
        <w:t>Projektnummer</w:t>
      </w:r>
      <w:r w:rsidR="00446215" w:rsidRPr="000E15F7">
        <w:rPr>
          <w:b/>
        </w:rPr>
        <w:t xml:space="preserve">: </w:t>
      </w:r>
      <w:bookmarkStart w:id="1" w:name="_Hlk128304422"/>
      <w:sdt>
        <w:sdtPr>
          <w:rPr>
            <w:b/>
          </w:rPr>
          <w:alias w:val="Projektnummer"/>
          <w:tag w:val="Projektnummer"/>
          <w:id w:val="2046089023"/>
          <w:placeholder>
            <w:docPart w:val="CB9C5FAACA3140C5B76E8B63527CD57D"/>
          </w:placeholder>
          <w:dataBinding w:prefixMappings="xmlns:ns0='RE31 - Custom XML' " w:xpath="/ns0:RE31_Custom_XML[1]/ns0:Projektnummer[1]" w:storeItemID="{A2A648EE-6D05-4133-A9AD-6DC73FEC2B6D}"/>
          <w:text/>
        </w:sdtPr>
        <w:sdtEndPr/>
        <w:sdtContent>
          <w:r w:rsidR="00E4504A">
            <w:rPr>
              <w:b/>
            </w:rPr>
            <w:t>DP31-202600067</w:t>
          </w:r>
        </w:sdtContent>
      </w:sdt>
      <w:bookmarkEnd w:id="1"/>
      <w:r w:rsidR="00932E3F" w:rsidRPr="000E15F7">
        <w:rPr>
          <w:b/>
        </w:rPr>
        <w:t xml:space="preserve"> </w:t>
      </w:r>
    </w:p>
    <w:bookmarkEnd w:id="0"/>
    <w:p w14:paraId="6F2AF8B8" w14:textId="77777777" w:rsidR="00E410D3" w:rsidRPr="00E410D3" w:rsidRDefault="00E410D3" w:rsidP="00E410D3">
      <w:pPr>
        <w:pStyle w:val="Titel"/>
        <w:spacing w:before="1200" w:after="480"/>
      </w:pPr>
      <w:r w:rsidRPr="00E410D3">
        <w:t xml:space="preserve">Checkliste </w:t>
      </w:r>
      <w:r w:rsidR="00125B35">
        <w:t>Vergabeunterlagen</w:t>
      </w:r>
    </w:p>
    <w:p w14:paraId="5E94A041" w14:textId="3AF2D6D2" w:rsidR="00E410D3" w:rsidRPr="00E410D3" w:rsidRDefault="00E410D3" w:rsidP="00084C5D">
      <w:pPr>
        <w:spacing w:after="800" w:line="240" w:lineRule="auto"/>
        <w:jc w:val="center"/>
        <w:rPr>
          <w:b/>
          <w:sz w:val="28"/>
          <w:szCs w:val="28"/>
        </w:rPr>
      </w:pPr>
      <w:r w:rsidRPr="00E410D3">
        <w:rPr>
          <w:b/>
          <w:sz w:val="28"/>
          <w:szCs w:val="28"/>
        </w:rPr>
        <w:t>für das Verfahren „</w:t>
      </w:r>
      <w:sdt>
        <w:sdtPr>
          <w:rPr>
            <w:b/>
            <w:sz w:val="28"/>
            <w:szCs w:val="28"/>
          </w:rPr>
          <w:alias w:val="Kurzbezeichnung"/>
          <w:tag w:val="Kurzbezeichnung"/>
          <w:id w:val="1608235718"/>
          <w:placeholder>
            <w:docPart w:val="4F82A6AA5C8643C290C8B06C4694A994"/>
          </w:placeholder>
          <w:dataBinding w:prefixMappings="xmlns:ns0='RE31 - Custom XML' " w:xpath="/ns0:RE31_Custom_XML[1]/ns0:Kurzbezeichnung[1]" w:storeItemID="{A2A648EE-6D05-4133-A9AD-6DC73FEC2B6D}"/>
          <w:text/>
        </w:sdtPr>
        <w:sdtEndPr/>
        <w:sdtContent>
          <w:r w:rsidR="00E4504A">
            <w:rPr>
              <w:b/>
              <w:sz w:val="28"/>
              <w:szCs w:val="28"/>
            </w:rPr>
            <w:t>Datenerfassungssystem</w:t>
          </w:r>
        </w:sdtContent>
      </w:sdt>
      <w:r w:rsidRPr="00E410D3">
        <w:rPr>
          <w:b/>
          <w:sz w:val="28"/>
          <w:szCs w:val="28"/>
        </w:rPr>
        <w:t>“</w:t>
      </w:r>
    </w:p>
    <w:p w14:paraId="06D4CFBC" w14:textId="77777777" w:rsidR="00E35A5D" w:rsidRDefault="00125B35" w:rsidP="00084C5D">
      <w:pPr>
        <w:pStyle w:val="Text"/>
      </w:pPr>
      <w:r w:rsidRPr="00125B35">
        <w:t>Die nachfolgend aufgeführten Dokumente stehen während eines öffentlichen Wettbewerbs bis zum Ablauf der Angebotsfrist auf der Portalseite (</w:t>
      </w:r>
      <w:hyperlink r:id="rId10" w:history="1">
        <w:r w:rsidRPr="00125B35">
          <w:rPr>
            <w:rStyle w:val="Hyperlink"/>
            <w:u w:val="none"/>
          </w:rPr>
          <w:t>https://vergabeverfahren.dataport.de</w:t>
        </w:r>
      </w:hyperlink>
      <w:r w:rsidRPr="00125B35">
        <w:t xml:space="preserve">) der Vergabestelle ohne Registrierung zum Download zur Verfügung. Ferner können die vollständigen Vergabeunterlagen im Bieterassistenten für dieses Verfahren / diese Verfahrensphase im Abschnitt „Übersicht“ unter dem Menüpunkt „Vergabeunterlagen“ heruntergeladen werden. Die Vergabeunterlagen werden jeweils im </w:t>
      </w:r>
      <w:proofErr w:type="spellStart"/>
      <w:r w:rsidRPr="00125B35">
        <w:t>zip</w:t>
      </w:r>
      <w:proofErr w:type="spellEnd"/>
      <w:r w:rsidRPr="00125B35">
        <w:t>-Dateiformat bereitgestellt.</w:t>
      </w:r>
    </w:p>
    <w:tbl>
      <w:tblPr>
        <w:tblStyle w:val="Tabellenraster"/>
        <w:tblW w:w="9180" w:type="dxa"/>
        <w:tblLayout w:type="fixed"/>
        <w:tblLook w:val="0620" w:firstRow="1" w:lastRow="0" w:firstColumn="0" w:lastColumn="0" w:noHBand="1" w:noVBand="1"/>
      </w:tblPr>
      <w:tblGrid>
        <w:gridCol w:w="959"/>
        <w:gridCol w:w="8221"/>
      </w:tblGrid>
      <w:tr w:rsidR="0077094A" w:rsidRPr="00CA59C9" w14:paraId="35DE53F5" w14:textId="77777777" w:rsidTr="008C31C0">
        <w:trPr>
          <w:trHeight w:val="422"/>
        </w:trPr>
        <w:tc>
          <w:tcPr>
            <w:tcW w:w="959" w:type="dxa"/>
            <w:tcBorders>
              <w:right w:val="nil"/>
            </w:tcBorders>
            <w:shd w:val="clear" w:color="auto" w:fill="9E292B"/>
            <w:noWrap/>
            <w:vAlign w:val="center"/>
          </w:tcPr>
          <w:p w14:paraId="2D3204EA" w14:textId="77777777" w:rsidR="0077094A" w:rsidRPr="00473437" w:rsidRDefault="0077094A" w:rsidP="00473437">
            <w:pPr>
              <w:pStyle w:val="TabellenSpaltenberschriftEbene1"/>
              <w:rPr>
                <w:color w:val="FFFFFF" w:themeColor="background1"/>
              </w:rPr>
            </w:pPr>
          </w:p>
        </w:tc>
        <w:tc>
          <w:tcPr>
            <w:tcW w:w="8221" w:type="dxa"/>
            <w:tcBorders>
              <w:left w:val="nil"/>
            </w:tcBorders>
            <w:shd w:val="clear" w:color="auto" w:fill="9E292B"/>
            <w:vAlign w:val="center"/>
          </w:tcPr>
          <w:p w14:paraId="72F33F86" w14:textId="77777777" w:rsidR="00812AD3" w:rsidRDefault="00425FF0" w:rsidP="00473437">
            <w:pPr>
              <w:pStyle w:val="TabellenSpaltenberschriftEbene1"/>
              <w:ind w:left="2612"/>
              <w:rPr>
                <w:b w:val="0"/>
                <w:color w:val="FFFFFF" w:themeColor="background1"/>
              </w:rPr>
            </w:pPr>
            <w:r w:rsidRPr="00473437">
              <w:rPr>
                <w:color w:val="FFFFFF" w:themeColor="background1"/>
                <w:sz w:val="28"/>
              </w:rPr>
              <w:t>Checkliste</w:t>
            </w:r>
            <w:r w:rsidR="00812AD3" w:rsidRPr="00812AD3">
              <w:rPr>
                <w:b w:val="0"/>
                <w:color w:val="FFFFFF" w:themeColor="background1"/>
              </w:rPr>
              <w:t xml:space="preserve"> </w:t>
            </w:r>
          </w:p>
          <w:p w14:paraId="78D8F28F" w14:textId="77777777" w:rsidR="0077094A" w:rsidRPr="00473437" w:rsidRDefault="00812AD3" w:rsidP="00812AD3">
            <w:pPr>
              <w:pStyle w:val="TabellenSpaltenberschriftEbene1"/>
              <w:tabs>
                <w:tab w:val="center" w:pos="3382"/>
              </w:tabs>
              <w:rPr>
                <w:color w:val="FFFFFF" w:themeColor="background1"/>
              </w:rPr>
            </w:pPr>
            <w:r w:rsidRPr="00812AD3">
              <w:rPr>
                <w:b w:val="0"/>
                <w:color w:val="FFFFFF" w:themeColor="background1"/>
              </w:rPr>
              <w:tab/>
            </w:r>
            <w:r w:rsidRPr="00A17DE8">
              <w:rPr>
                <w:b w:val="0"/>
                <w:color w:val="FFFFFF" w:themeColor="background1"/>
                <w:sz w:val="18"/>
              </w:rPr>
              <w:t>(Auflistung aller Vergabeunterlagen)</w:t>
            </w:r>
          </w:p>
        </w:tc>
      </w:tr>
      <w:tr w:rsidR="00425FF0" w:rsidRPr="00CA59C9" w14:paraId="4A1D4AE6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2D47A929" w14:textId="77777777" w:rsidR="00425FF0" w:rsidRPr="00BF1F47" w:rsidRDefault="00585BA9" w:rsidP="00424AA0">
            <w:pPr>
              <w:rPr>
                <w:sz w:val="24"/>
                <w:szCs w:val="24"/>
              </w:rPr>
            </w:pPr>
            <w:r w:rsidRPr="00BF1F47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F47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BF1F47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vAlign w:val="center"/>
          </w:tcPr>
          <w:p w14:paraId="3131447D" w14:textId="77777777" w:rsidR="00425FF0" w:rsidRPr="003F258C" w:rsidRDefault="00585BA9" w:rsidP="003F258C">
            <w:pPr>
              <w:pStyle w:val="Text"/>
            </w:pPr>
            <w:r w:rsidRPr="00B33B16">
              <w:rPr>
                <w:b/>
                <w:caps/>
              </w:rPr>
              <w:t>Auftragsbekanntmachung</w:t>
            </w:r>
            <w:r>
              <w:t xml:space="preserve"> </w:t>
            </w:r>
            <w:r w:rsidRPr="00585BA9">
              <w:rPr>
                <w:i/>
              </w:rPr>
              <w:t>(als PDF im Ordner „Bekanntmachung“)</w:t>
            </w:r>
            <w:r w:rsidR="001519E4">
              <w:rPr>
                <w:i/>
              </w:rPr>
              <w:t xml:space="preserve"> </w:t>
            </w:r>
          </w:p>
        </w:tc>
      </w:tr>
      <w:tr w:rsidR="00585BA9" w:rsidRPr="00CA59C9" w14:paraId="52488E4F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60CF2B13" w14:textId="77777777" w:rsidR="00585BA9" w:rsidRPr="00BF1F47" w:rsidRDefault="00585BA9" w:rsidP="00585BA9">
            <w:pPr>
              <w:rPr>
                <w:sz w:val="24"/>
                <w:szCs w:val="24"/>
              </w:rPr>
            </w:pPr>
            <w:r w:rsidRPr="00BF1F47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F47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BF1F47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vAlign w:val="center"/>
          </w:tcPr>
          <w:p w14:paraId="06B469B9" w14:textId="77777777" w:rsidR="00585BA9" w:rsidRPr="003F258C" w:rsidRDefault="00585BA9" w:rsidP="00585BA9">
            <w:pPr>
              <w:pStyle w:val="Text"/>
              <w:rPr>
                <w:b/>
              </w:rPr>
            </w:pPr>
            <w:r w:rsidRPr="00B33B16">
              <w:rPr>
                <w:b/>
                <w:caps/>
              </w:rPr>
              <w:t>P</w:t>
            </w:r>
            <w:r w:rsidR="00B33B16" w:rsidRPr="00B33B16">
              <w:rPr>
                <w:b/>
                <w:caps/>
              </w:rPr>
              <w:t>rojektinformation</w:t>
            </w:r>
            <w:r w:rsidRPr="003F258C">
              <w:t xml:space="preserve"> </w:t>
            </w:r>
            <w:r w:rsidR="00B33B16">
              <w:br/>
            </w:r>
            <w:r w:rsidR="00B33B16" w:rsidRPr="00B33B16">
              <w:rPr>
                <w:i/>
              </w:rPr>
              <w:t>(im Dokument Vergabeunterlagen.pdf im Ordner „Unterlagen“)</w:t>
            </w:r>
          </w:p>
        </w:tc>
      </w:tr>
      <w:tr w:rsidR="00585BA9" w:rsidRPr="00CA59C9" w14:paraId="563BB2E5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44885E11" w14:textId="77777777" w:rsidR="00585BA9" w:rsidRPr="00141921" w:rsidRDefault="00585BA9" w:rsidP="00585BA9">
            <w:pPr>
              <w:rPr>
                <w:b/>
                <w:sz w:val="24"/>
                <w:szCs w:val="24"/>
              </w:rPr>
            </w:pPr>
            <w:r w:rsidRPr="00BF1F47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F47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BF1F47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vAlign w:val="center"/>
          </w:tcPr>
          <w:p w14:paraId="3E8D8532" w14:textId="77777777" w:rsidR="00585BA9" w:rsidRPr="00325B2C" w:rsidRDefault="00B33B16" w:rsidP="00B33B16">
            <w:pPr>
              <w:pStyle w:val="Text"/>
            </w:pPr>
            <w:r>
              <w:rPr>
                <w:b/>
              </w:rPr>
              <w:t>VERTRAGSBEDINGUNGEN</w:t>
            </w:r>
            <w:r w:rsidRPr="003F258C">
              <w:rPr>
                <w:b/>
              </w:rPr>
              <w:t xml:space="preserve"> / </w:t>
            </w:r>
            <w:r>
              <w:rPr>
                <w:b/>
              </w:rPr>
              <w:t>FORMULARE</w:t>
            </w:r>
            <w:r w:rsidRPr="003F258C">
              <w:t xml:space="preserve"> </w:t>
            </w:r>
            <w:r>
              <w:br/>
            </w:r>
            <w:r w:rsidRPr="00B33B16">
              <w:rPr>
                <w:i/>
              </w:rPr>
              <w:t>(im Dokument Vergabeunterlagen.pdf im Ordner „Unterlagen“)</w:t>
            </w:r>
          </w:p>
        </w:tc>
      </w:tr>
      <w:tr w:rsidR="00585BA9" w:rsidRPr="00CA59C9" w14:paraId="2C8CAB63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4B4ACBF7" w14:textId="77777777" w:rsidR="00585BA9" w:rsidRPr="00141921" w:rsidRDefault="00585BA9" w:rsidP="00083BC7">
            <w:pPr>
              <w:jc w:val="center"/>
              <w:rPr>
                <w:b/>
                <w:sz w:val="24"/>
                <w:szCs w:val="24"/>
              </w:rPr>
            </w:pPr>
            <w:r w:rsidRPr="00BF1F47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F47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BF1F47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vAlign w:val="center"/>
          </w:tcPr>
          <w:p w14:paraId="0F7F953B" w14:textId="77777777" w:rsidR="00585BA9" w:rsidRPr="003F258C" w:rsidRDefault="00585BA9" w:rsidP="00585BA9">
            <w:pPr>
              <w:pStyle w:val="Text"/>
            </w:pPr>
            <w:r w:rsidRPr="003F258C">
              <w:rPr>
                <w:b/>
              </w:rPr>
              <w:t xml:space="preserve">Teil A – Allgemeiner </w:t>
            </w:r>
            <w:r w:rsidRPr="00F96998">
              <w:rPr>
                <w:b/>
              </w:rPr>
              <w:t>Teil (Bewerbungsbedingungen)</w:t>
            </w:r>
          </w:p>
        </w:tc>
      </w:tr>
      <w:tr w:rsidR="00585BA9" w:rsidRPr="00DF6159" w14:paraId="212F6DBC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2B97BC39" w14:textId="77777777" w:rsidR="00585BA9" w:rsidRPr="00BF1F47" w:rsidRDefault="00585BA9" w:rsidP="00083BC7">
            <w:pPr>
              <w:jc w:val="center"/>
              <w:rPr>
                <w:sz w:val="24"/>
                <w:szCs w:val="24"/>
              </w:rPr>
            </w:pPr>
            <w:r w:rsidRPr="00BF1F47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F47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BF1F47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vAlign w:val="center"/>
          </w:tcPr>
          <w:p w14:paraId="771CA694" w14:textId="52785723" w:rsidR="00585BA9" w:rsidRPr="00F96998" w:rsidRDefault="00585BA9" w:rsidP="00585BA9">
            <w:pPr>
              <w:pStyle w:val="Text"/>
              <w:rPr>
                <w:b/>
              </w:rPr>
            </w:pPr>
            <w:r w:rsidRPr="00FD4F84">
              <w:rPr>
                <w:b/>
              </w:rPr>
              <w:t>Vertragshierarchie</w:t>
            </w:r>
          </w:p>
        </w:tc>
      </w:tr>
      <w:tr w:rsidR="00585BA9" w:rsidRPr="00DF6159" w14:paraId="5DFF4ACF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3391836A" w14:textId="77777777" w:rsidR="00585BA9" w:rsidRPr="00BF1F47" w:rsidRDefault="00585BA9" w:rsidP="00083BC7">
            <w:pPr>
              <w:jc w:val="center"/>
              <w:rPr>
                <w:sz w:val="24"/>
                <w:szCs w:val="24"/>
              </w:rPr>
            </w:pPr>
            <w:r w:rsidRPr="00BF1F47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F47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BF1F47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vAlign w:val="center"/>
          </w:tcPr>
          <w:p w14:paraId="706B433C" w14:textId="37666119" w:rsidR="00585BA9" w:rsidRPr="00FD4F84" w:rsidRDefault="00FD4F84" w:rsidP="00585BA9">
            <w:pPr>
              <w:pStyle w:val="Text"/>
              <w:rPr>
                <w:b/>
              </w:rPr>
            </w:pPr>
            <w:r w:rsidRPr="00FD4F84">
              <w:rPr>
                <w:b/>
              </w:rPr>
              <w:t>Teil A - Bewerbungsbedingungen</w:t>
            </w:r>
          </w:p>
        </w:tc>
      </w:tr>
      <w:tr w:rsidR="00585BA9" w:rsidRPr="00DF6159" w14:paraId="634DB2EA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25E5C456" w14:textId="77777777" w:rsidR="00585BA9" w:rsidRPr="00BF1F47" w:rsidRDefault="00585BA9" w:rsidP="00083BC7">
            <w:pPr>
              <w:jc w:val="center"/>
              <w:rPr>
                <w:sz w:val="24"/>
                <w:szCs w:val="24"/>
              </w:rPr>
            </w:pPr>
            <w:r w:rsidRPr="00BF1F47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F47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BF1F47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vAlign w:val="center"/>
          </w:tcPr>
          <w:p w14:paraId="7AA9E89C" w14:textId="06E2F209" w:rsidR="00585BA9" w:rsidRPr="00FD4F84" w:rsidRDefault="00585BA9" w:rsidP="00585BA9">
            <w:pPr>
              <w:pStyle w:val="Text"/>
              <w:rPr>
                <w:b/>
              </w:rPr>
            </w:pPr>
            <w:r w:rsidRPr="00FD4F84">
              <w:rPr>
                <w:b/>
              </w:rPr>
              <w:t>Teil B – Leistungsbeschreibung</w:t>
            </w:r>
            <w:r w:rsidR="00FD4F84" w:rsidRPr="00FD4F84">
              <w:rPr>
                <w:b/>
              </w:rPr>
              <w:t xml:space="preserve"> Los 1 (Luft)</w:t>
            </w:r>
          </w:p>
        </w:tc>
      </w:tr>
      <w:tr w:rsidR="00FD4F84" w:rsidRPr="00DF6159" w14:paraId="69456D41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5719A0C3" w14:textId="2A796DA5" w:rsidR="00FD4F84" w:rsidRPr="00BF1F47" w:rsidRDefault="00FD4F84" w:rsidP="00083BC7">
            <w:pPr>
              <w:jc w:val="center"/>
              <w:rPr>
                <w:sz w:val="24"/>
                <w:szCs w:val="24"/>
              </w:rPr>
            </w:pPr>
            <w:r w:rsidRPr="00BF1F47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F47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BF1F47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vAlign w:val="center"/>
          </w:tcPr>
          <w:p w14:paraId="0D39462A" w14:textId="51FBC747" w:rsidR="00FD4F84" w:rsidRPr="00FD4F84" w:rsidRDefault="00FD4F84" w:rsidP="00585BA9">
            <w:pPr>
              <w:pStyle w:val="Text"/>
              <w:rPr>
                <w:b/>
              </w:rPr>
            </w:pPr>
            <w:r w:rsidRPr="00FD4F84">
              <w:rPr>
                <w:b/>
              </w:rPr>
              <w:t>Teil B – Leistungsbeschreibung Los 2 (Wasser)</w:t>
            </w:r>
          </w:p>
        </w:tc>
      </w:tr>
      <w:tr w:rsidR="00585BA9" w:rsidRPr="00655CB2" w14:paraId="4B78ED09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36D599CB" w14:textId="77777777" w:rsidR="00585BA9" w:rsidRPr="00FD4F84" w:rsidRDefault="00585BA9" w:rsidP="00083BC7">
            <w:pPr>
              <w:jc w:val="center"/>
              <w:rPr>
                <w:sz w:val="24"/>
                <w:szCs w:val="24"/>
              </w:rPr>
            </w:pPr>
            <w:r w:rsidRPr="00FD4F8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4F84">
              <w:rPr>
                <w:sz w:val="24"/>
                <w:szCs w:val="24"/>
              </w:rPr>
              <w:instrText xml:space="preserve"> FORMCHECKBOX </w:instrText>
            </w:r>
            <w:r w:rsidR="00FD4F84" w:rsidRPr="00FD4F84">
              <w:rPr>
                <w:sz w:val="24"/>
                <w:szCs w:val="24"/>
              </w:rPr>
            </w:r>
            <w:r w:rsidR="00FD4F84" w:rsidRPr="00FD4F84">
              <w:rPr>
                <w:sz w:val="24"/>
                <w:szCs w:val="24"/>
              </w:rPr>
              <w:fldChar w:fldCharType="separate"/>
            </w:r>
            <w:r w:rsidRPr="00FD4F8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3B79D1F8" w14:textId="116B5257" w:rsidR="00585BA9" w:rsidRPr="00FD4F84" w:rsidRDefault="00FD4F84" w:rsidP="00585BA9">
            <w:pPr>
              <w:pStyle w:val="Text"/>
              <w:rPr>
                <w:b/>
              </w:rPr>
            </w:pPr>
            <w:r w:rsidRPr="00FD4F84">
              <w:rPr>
                <w:b/>
              </w:rPr>
              <w:t>Teil D – Ergänzende Vertragsbedingungen</w:t>
            </w:r>
            <w:r w:rsidR="00425F8A" w:rsidRPr="00FD4F84">
              <w:rPr>
                <w:b/>
              </w:rPr>
              <w:t xml:space="preserve"> </w:t>
            </w:r>
          </w:p>
        </w:tc>
      </w:tr>
      <w:tr w:rsidR="00E11DEF" w:rsidRPr="00C843E5" w14:paraId="3521A8EC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38210499" w14:textId="77777777" w:rsidR="00E11DEF" w:rsidRPr="00BF1F47" w:rsidRDefault="00E11DEF" w:rsidP="00E11DEF">
            <w:pPr>
              <w:jc w:val="center"/>
              <w:rPr>
                <w:sz w:val="24"/>
                <w:szCs w:val="24"/>
              </w:rPr>
            </w:pPr>
            <w:r w:rsidRPr="00BF1F47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F1F47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BF1F47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65BA3F77" w14:textId="79981752" w:rsidR="00E11DEF" w:rsidRPr="003F258C" w:rsidRDefault="00E11DEF" w:rsidP="00E11DEF">
            <w:pPr>
              <w:pStyle w:val="Text"/>
            </w:pPr>
            <w:r w:rsidRPr="00FD4F84">
              <w:rPr>
                <w:b/>
              </w:rPr>
              <w:t xml:space="preserve">EVB-IT </w:t>
            </w:r>
            <w:r w:rsidR="00FD4F84" w:rsidRPr="00FD4F84">
              <w:rPr>
                <w:b/>
              </w:rPr>
              <w:t>System</w:t>
            </w:r>
            <w:r w:rsidRPr="00FD4F84">
              <w:rPr>
                <w:b/>
              </w:rPr>
              <w:t xml:space="preserve"> AGB</w:t>
            </w:r>
          </w:p>
        </w:tc>
      </w:tr>
      <w:tr w:rsidR="00E11DEF" w:rsidRPr="007B259B" w14:paraId="555ECD63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28569A16" w14:textId="77777777" w:rsidR="00E11DEF" w:rsidRPr="00FD4F84" w:rsidRDefault="00E11DEF" w:rsidP="00E11DEF">
            <w:pPr>
              <w:jc w:val="center"/>
              <w:rPr>
                <w:sz w:val="24"/>
                <w:szCs w:val="24"/>
              </w:rPr>
            </w:pPr>
            <w:r w:rsidRPr="00FD4F8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4F84">
              <w:rPr>
                <w:sz w:val="24"/>
                <w:szCs w:val="24"/>
              </w:rPr>
              <w:instrText xml:space="preserve"> FORMCHECKBOX </w:instrText>
            </w:r>
            <w:r w:rsidR="00FD4F84" w:rsidRPr="00FD4F84">
              <w:rPr>
                <w:sz w:val="24"/>
                <w:szCs w:val="24"/>
              </w:rPr>
            </w:r>
            <w:r w:rsidR="00FD4F84" w:rsidRPr="00FD4F84">
              <w:rPr>
                <w:sz w:val="24"/>
                <w:szCs w:val="24"/>
              </w:rPr>
              <w:fldChar w:fldCharType="separate"/>
            </w:r>
            <w:r w:rsidRPr="00FD4F8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1D620B78" w14:textId="41F5630D" w:rsidR="00E11DEF" w:rsidRPr="00FD4F84" w:rsidRDefault="00E11DEF" w:rsidP="00E11DEF">
            <w:pPr>
              <w:pStyle w:val="Text"/>
              <w:rPr>
                <w:b/>
              </w:rPr>
            </w:pPr>
            <w:r w:rsidRPr="00FD4F84">
              <w:rPr>
                <w:b/>
              </w:rPr>
              <w:t>VOL/B</w:t>
            </w:r>
            <w:r w:rsidR="00FD4F84" w:rsidRPr="00FD4F84">
              <w:rPr>
                <w:b/>
              </w:rPr>
              <w:t xml:space="preserve"> 2003</w:t>
            </w:r>
          </w:p>
        </w:tc>
      </w:tr>
      <w:tr w:rsidR="00E11DEF" w:rsidRPr="00CA59C9" w14:paraId="2C75A6B6" w14:textId="77777777" w:rsidTr="00E43D89">
        <w:trPr>
          <w:trHeight w:val="454"/>
        </w:trPr>
        <w:tc>
          <w:tcPr>
            <w:tcW w:w="959" w:type="dxa"/>
            <w:noWrap/>
            <w:textDirection w:val="lrTbV"/>
            <w:vAlign w:val="center"/>
          </w:tcPr>
          <w:p w14:paraId="30FA4427" w14:textId="77777777" w:rsidR="00E11DEF" w:rsidRDefault="00E11DEF" w:rsidP="00E11DEF">
            <w:pPr>
              <w:spacing w:before="120"/>
            </w:pPr>
            <w:r w:rsidRPr="00C93D59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59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C93D59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0C15694F" w14:textId="77777777" w:rsidR="00E11DEF" w:rsidRPr="00654410" w:rsidRDefault="00E11DEF" w:rsidP="00E11DEF">
            <w:pPr>
              <w:pStyle w:val="Text"/>
              <w:rPr>
                <w:b/>
                <w:i/>
              </w:rPr>
            </w:pPr>
            <w:r w:rsidRPr="00424AA0">
              <w:rPr>
                <w:b/>
              </w:rPr>
              <w:t>PRODUKTE / LEISTUNGEN</w:t>
            </w:r>
            <w:r>
              <w:rPr>
                <w:b/>
              </w:rPr>
              <w:br/>
            </w:r>
            <w:r w:rsidRPr="00B33B16">
              <w:rPr>
                <w:i/>
              </w:rPr>
              <w:t>(im Dokument Vergabeunterlagen.pdf im Ordner „Unterlagen“)</w:t>
            </w:r>
          </w:p>
        </w:tc>
      </w:tr>
      <w:tr w:rsidR="00E11DEF" w:rsidRPr="00CA59C9" w14:paraId="2EBC6891" w14:textId="77777777" w:rsidTr="00E43D89">
        <w:trPr>
          <w:trHeight w:val="454"/>
        </w:trPr>
        <w:tc>
          <w:tcPr>
            <w:tcW w:w="959" w:type="dxa"/>
            <w:noWrap/>
            <w:textDirection w:val="lrTbV"/>
            <w:vAlign w:val="center"/>
          </w:tcPr>
          <w:p w14:paraId="388951A2" w14:textId="77777777" w:rsidR="00E11DEF" w:rsidRPr="00C93D59" w:rsidRDefault="00E11DEF" w:rsidP="00E11DEF">
            <w:pPr>
              <w:spacing w:before="120"/>
              <w:rPr>
                <w:sz w:val="24"/>
                <w:szCs w:val="24"/>
              </w:rPr>
            </w:pPr>
            <w:r w:rsidRPr="00C93D59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59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C93D59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070D9291" w14:textId="77777777" w:rsidR="00E11DEF" w:rsidRPr="00424AA0" w:rsidRDefault="00E11DEF" w:rsidP="00E11DEF">
            <w:pPr>
              <w:pStyle w:val="Text"/>
              <w:rPr>
                <w:b/>
              </w:rPr>
            </w:pPr>
            <w:r>
              <w:rPr>
                <w:b/>
              </w:rPr>
              <w:t>KRITERIENKATALOG</w:t>
            </w:r>
            <w:r>
              <w:rPr>
                <w:b/>
              </w:rPr>
              <w:br/>
            </w:r>
            <w:r w:rsidRPr="00B33B16">
              <w:rPr>
                <w:i/>
              </w:rPr>
              <w:t>(im Dokument Vergabeunterlagen.pdf im Ordner „Unterlagen“)</w:t>
            </w:r>
          </w:p>
        </w:tc>
      </w:tr>
      <w:tr w:rsidR="00E11DEF" w:rsidRPr="00CA59C9" w14:paraId="2BDDE230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0D045CBE" w14:textId="77777777" w:rsidR="00E11DEF" w:rsidRPr="00C93D59" w:rsidRDefault="00E11DEF" w:rsidP="00E11DEF">
            <w:pPr>
              <w:spacing w:before="120"/>
              <w:jc w:val="center"/>
              <w:rPr>
                <w:sz w:val="24"/>
                <w:szCs w:val="24"/>
              </w:rPr>
            </w:pPr>
            <w:r w:rsidRPr="00C93D59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59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C93D59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7B66A53C" w14:textId="77777777" w:rsidR="00E11DEF" w:rsidRPr="00FD4F84" w:rsidRDefault="00E11DEF" w:rsidP="00E11DEF">
            <w:pPr>
              <w:pStyle w:val="Text"/>
              <w:rPr>
                <w:b/>
              </w:rPr>
            </w:pPr>
            <w:r w:rsidRPr="00FD4F84">
              <w:rPr>
                <w:b/>
              </w:rPr>
              <w:t>EIGNUNGSKRITERIEN (inkl. Eigenerklärungen zum Unternehmen)</w:t>
            </w:r>
          </w:p>
        </w:tc>
      </w:tr>
      <w:tr w:rsidR="00E11DEF" w:rsidRPr="009F6880" w14:paraId="5D415413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7A3B1AC9" w14:textId="77777777" w:rsidR="00E11DEF" w:rsidRPr="00C93D59" w:rsidRDefault="00E11DEF" w:rsidP="00E11DEF">
            <w:pPr>
              <w:spacing w:before="120"/>
              <w:jc w:val="center"/>
              <w:rPr>
                <w:sz w:val="24"/>
                <w:szCs w:val="24"/>
              </w:rPr>
            </w:pPr>
            <w:r w:rsidRPr="00C93D59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59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C93D59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487F7892" w14:textId="77777777" w:rsidR="00E11DEF" w:rsidRPr="00FD4F84" w:rsidRDefault="00E11DEF" w:rsidP="00E11DEF">
            <w:pPr>
              <w:pStyle w:val="Text"/>
              <w:rPr>
                <w:b/>
              </w:rPr>
            </w:pPr>
            <w:r w:rsidRPr="00FD4F84">
              <w:rPr>
                <w:b/>
              </w:rPr>
              <w:t>LEISTUNGSKRITERIEN</w:t>
            </w:r>
          </w:p>
        </w:tc>
      </w:tr>
      <w:tr w:rsidR="00E11DEF" w:rsidRPr="00755C3A" w14:paraId="416BA53D" w14:textId="77777777" w:rsidTr="00E43D89">
        <w:trPr>
          <w:trHeight w:val="454"/>
        </w:trPr>
        <w:tc>
          <w:tcPr>
            <w:tcW w:w="959" w:type="dxa"/>
            <w:noWrap/>
            <w:textDirection w:val="lrTbV"/>
            <w:vAlign w:val="center"/>
          </w:tcPr>
          <w:p w14:paraId="2E435158" w14:textId="77777777" w:rsidR="00E11DEF" w:rsidRDefault="00E11DEF" w:rsidP="00E11DEF">
            <w:pPr>
              <w:spacing w:before="120"/>
            </w:pPr>
            <w:r w:rsidRPr="00C93D59">
              <w:rPr>
                <w:sz w:val="24"/>
                <w:szCs w:val="24"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93D59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C93D59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67945AC8" w14:textId="77777777" w:rsidR="00E11DEF" w:rsidRPr="00083BC7" w:rsidRDefault="00E11DEF" w:rsidP="00E11DEF">
            <w:pPr>
              <w:pStyle w:val="Text"/>
            </w:pPr>
            <w:r>
              <w:rPr>
                <w:b/>
              </w:rPr>
              <w:t>Weitere Dokumente / Anlagen</w:t>
            </w:r>
            <w:r>
              <w:rPr>
                <w:b/>
              </w:rPr>
              <w:br/>
            </w:r>
            <w:r w:rsidRPr="00083BC7">
              <w:rPr>
                <w:i/>
              </w:rPr>
              <w:t>(separate Anlagen im Ordner „Unterlagen“)</w:t>
            </w:r>
          </w:p>
        </w:tc>
      </w:tr>
      <w:tr w:rsidR="00E11DEF" w:rsidRPr="00CA59C9" w14:paraId="29440D01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1F901F9D" w14:textId="77777777" w:rsidR="00E11DEF" w:rsidRPr="001519E4" w:rsidRDefault="00E11DEF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77198659" w14:textId="77777777" w:rsidR="00E11DEF" w:rsidRPr="00FD4F84" w:rsidRDefault="00E11DEF" w:rsidP="00E11DEF">
            <w:pPr>
              <w:pStyle w:val="Text"/>
            </w:pPr>
            <w:r w:rsidRPr="00FD4F84">
              <w:rPr>
                <w:b/>
              </w:rPr>
              <w:t>ANLAGE Referenzbeschreibung</w:t>
            </w:r>
            <w:r w:rsidRPr="00FD4F84">
              <w:t xml:space="preserve"> </w:t>
            </w:r>
          </w:p>
        </w:tc>
      </w:tr>
      <w:tr w:rsidR="00E11DEF" w:rsidRPr="00CA59C9" w14:paraId="65A6C130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32B39ED4" w14:textId="77777777" w:rsidR="00E11DEF" w:rsidRPr="001519E4" w:rsidRDefault="00E11DEF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2FE0FF16" w14:textId="6499A3D6" w:rsidR="00E11DEF" w:rsidRPr="00FD4F84" w:rsidRDefault="00FD4F84" w:rsidP="00E11DEF">
            <w:pPr>
              <w:pStyle w:val="Text"/>
              <w:rPr>
                <w:b/>
              </w:rPr>
            </w:pPr>
            <w:r w:rsidRPr="00FD4F84">
              <w:rPr>
                <w:b/>
              </w:rPr>
              <w:t>ANLAGE Erklärung Unterauftragnehmer</w:t>
            </w:r>
            <w:r w:rsidRPr="00FD4F84">
              <w:rPr>
                <w:b/>
              </w:rPr>
              <w:t xml:space="preserve"> </w:t>
            </w:r>
            <w:r w:rsidR="00E11DEF" w:rsidRPr="00FD4F84">
              <w:rPr>
                <w:b/>
              </w:rPr>
              <w:t xml:space="preserve">ANLAGE </w:t>
            </w:r>
          </w:p>
        </w:tc>
      </w:tr>
      <w:tr w:rsidR="00E11DEF" w:rsidRPr="00CA59C9" w14:paraId="527C9B14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494E323E" w14:textId="77777777" w:rsidR="00E11DEF" w:rsidRPr="001519E4" w:rsidRDefault="00E11DEF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57EA4C43" w14:textId="752F372F" w:rsidR="00E11DEF" w:rsidRPr="00FD4F84" w:rsidRDefault="00FD4F84" w:rsidP="00E11DEF">
            <w:pPr>
              <w:pStyle w:val="Text"/>
            </w:pPr>
            <w:r w:rsidRPr="00FD4F84">
              <w:rPr>
                <w:b/>
              </w:rPr>
              <w:t xml:space="preserve">Angabe </w:t>
            </w:r>
            <w:proofErr w:type="spellStart"/>
            <w:r w:rsidRPr="00FD4F84">
              <w:rPr>
                <w:b/>
              </w:rPr>
              <w:t>Unterauftragnehmereinsatz</w:t>
            </w:r>
            <w:proofErr w:type="spellEnd"/>
          </w:p>
        </w:tc>
      </w:tr>
      <w:tr w:rsidR="00E11DEF" w:rsidRPr="00CA59C9" w14:paraId="24AE254B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115627F5" w14:textId="77777777" w:rsidR="00E11DEF" w:rsidRPr="001519E4" w:rsidRDefault="00E11DEF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3147A5BE" w14:textId="77777777" w:rsidR="00E11DEF" w:rsidRPr="00FD4F84" w:rsidRDefault="00E11DEF" w:rsidP="00E11DEF">
            <w:pPr>
              <w:pStyle w:val="Text"/>
            </w:pPr>
            <w:r w:rsidRPr="00FD4F84">
              <w:rPr>
                <w:b/>
              </w:rPr>
              <w:t>ANLAGE Erklärung Bewerber-Bietergemeinschaft</w:t>
            </w:r>
            <w:r w:rsidRPr="00FD4F84">
              <w:t xml:space="preserve"> </w:t>
            </w:r>
          </w:p>
        </w:tc>
      </w:tr>
      <w:tr w:rsidR="00E11DEF" w:rsidRPr="00CA59C9" w14:paraId="3C206430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47D97BB9" w14:textId="77777777" w:rsidR="00E11DEF" w:rsidRPr="00BF1F47" w:rsidRDefault="00E11DEF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7D6C3B00" w14:textId="77777777" w:rsidR="00E11DEF" w:rsidRPr="00E43D89" w:rsidRDefault="00E11DEF" w:rsidP="00E11DEF">
            <w:pPr>
              <w:pStyle w:val="Text"/>
              <w:rPr>
                <w:b/>
                <w:highlight w:val="yellow"/>
              </w:rPr>
            </w:pPr>
            <w:r w:rsidRPr="00E43D89">
              <w:rPr>
                <w:b/>
              </w:rPr>
              <w:t>ANLAGE Standardvertragsklauseln V.1 Übertragung innerhalb der EU</w:t>
            </w:r>
          </w:p>
        </w:tc>
      </w:tr>
      <w:tr w:rsidR="00E11DEF" w:rsidRPr="00CA59C9" w14:paraId="0CB9F9D0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41B06293" w14:textId="77777777" w:rsidR="00E11DEF" w:rsidRPr="00BF1F47" w:rsidRDefault="00E11DEF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26C272C7" w14:textId="77777777" w:rsidR="00E11DEF" w:rsidRPr="00E43D89" w:rsidRDefault="00E11DEF" w:rsidP="00E11DEF">
            <w:pPr>
              <w:pStyle w:val="Text"/>
              <w:rPr>
                <w:b/>
                <w:highlight w:val="yellow"/>
              </w:rPr>
            </w:pPr>
            <w:r w:rsidRPr="00E43D89">
              <w:rPr>
                <w:b/>
              </w:rPr>
              <w:t xml:space="preserve">ANLAGE Standardvertragsklauseln V.2 Übertragung in Drittländer </w:t>
            </w:r>
          </w:p>
        </w:tc>
      </w:tr>
      <w:tr w:rsidR="00E11DEF" w:rsidRPr="00CA59C9" w14:paraId="6E71CD9E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55B158E8" w14:textId="77777777" w:rsidR="00E11DEF" w:rsidRPr="00BF1F47" w:rsidRDefault="00E11DEF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0FACACE7" w14:textId="77777777" w:rsidR="00E11DEF" w:rsidRPr="00E43D89" w:rsidRDefault="00E11DEF" w:rsidP="00E11DEF">
            <w:pPr>
              <w:pStyle w:val="Text"/>
              <w:rPr>
                <w:b/>
                <w:highlight w:val="yellow"/>
              </w:rPr>
            </w:pPr>
            <w:r w:rsidRPr="00E43D89">
              <w:rPr>
                <w:b/>
              </w:rPr>
              <w:t>ANLAGE SVK V.1 Anhänge I - IV Übertragung innerhalb der EU</w:t>
            </w:r>
            <w:r w:rsidRPr="00E43D89">
              <w:t xml:space="preserve"> </w:t>
            </w:r>
            <w:r>
              <w:br/>
            </w:r>
            <w:r w:rsidRPr="00E43D89">
              <w:rPr>
                <w:i/>
              </w:rPr>
              <w:t>(als ausfüllbares Word-Formular)</w:t>
            </w:r>
          </w:p>
        </w:tc>
      </w:tr>
      <w:tr w:rsidR="00E11DEF" w:rsidRPr="00CA59C9" w14:paraId="7703F70C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1EEA0CFA" w14:textId="77777777" w:rsidR="00E11DEF" w:rsidRPr="00BF1F47" w:rsidRDefault="00E11DEF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14009FED" w14:textId="77777777" w:rsidR="00E11DEF" w:rsidRPr="00E43D89" w:rsidRDefault="00E11DEF" w:rsidP="00E11DEF">
            <w:pPr>
              <w:pStyle w:val="Text"/>
              <w:rPr>
                <w:b/>
                <w:highlight w:val="yellow"/>
              </w:rPr>
            </w:pPr>
            <w:r w:rsidRPr="00E43D89">
              <w:rPr>
                <w:b/>
              </w:rPr>
              <w:t>ANLAGE SVK V.2 Anhänge I - III Übertragung in Drittländer</w:t>
            </w:r>
            <w:r w:rsidRPr="00E43D89">
              <w:t xml:space="preserve"> </w:t>
            </w:r>
            <w:r>
              <w:br/>
            </w:r>
            <w:r w:rsidRPr="00E43D89">
              <w:rPr>
                <w:i/>
              </w:rPr>
              <w:t>(als ausfüllbares Word-Formular)</w:t>
            </w:r>
          </w:p>
        </w:tc>
      </w:tr>
      <w:tr w:rsidR="00FD4F84" w:rsidRPr="00CA59C9" w14:paraId="16D0947F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7AE95823" w14:textId="28F895BA" w:rsidR="00FD4F84" w:rsidRPr="001519E4" w:rsidRDefault="00FD4F84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64E741B4" w14:textId="58174B78" w:rsidR="00FD4F84" w:rsidRPr="00E43D89" w:rsidRDefault="00FD4F84" w:rsidP="00E11DEF">
            <w:pPr>
              <w:pStyle w:val="Text"/>
              <w:rPr>
                <w:b/>
              </w:rPr>
            </w:pPr>
            <w:r w:rsidRPr="00FD4F84">
              <w:rPr>
                <w:b/>
              </w:rPr>
              <w:t>Anlage_Testdaten_KONTI_2015.zi</w:t>
            </w:r>
            <w:r>
              <w:rPr>
                <w:b/>
              </w:rPr>
              <w:t>p</w:t>
            </w:r>
          </w:p>
        </w:tc>
      </w:tr>
      <w:tr w:rsidR="00FD4F84" w:rsidRPr="00CA59C9" w14:paraId="7E320C43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2AC898F8" w14:textId="6394DA2F" w:rsidR="00FD4F84" w:rsidRPr="001519E4" w:rsidRDefault="00FD4F84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6CA12C6C" w14:textId="20B0DF69" w:rsidR="00FD4F84" w:rsidRPr="00FD4F84" w:rsidRDefault="00FD4F84" w:rsidP="00E11DEF">
            <w:pPr>
              <w:pStyle w:val="Text"/>
              <w:rPr>
                <w:b/>
              </w:rPr>
            </w:pPr>
            <w:proofErr w:type="spellStart"/>
            <w:r w:rsidRPr="00FD4F84">
              <w:rPr>
                <w:b/>
              </w:rPr>
              <w:t>Anlage_Ubersicht_Schnittstellen</w:t>
            </w:r>
            <w:proofErr w:type="spellEnd"/>
            <w:r w:rsidRPr="00FD4F84">
              <w:rPr>
                <w:b/>
              </w:rPr>
              <w:t xml:space="preserve"> und_Komponenten.xlsx</w:t>
            </w:r>
          </w:p>
        </w:tc>
      </w:tr>
      <w:tr w:rsidR="00FD4F84" w:rsidRPr="00CA59C9" w14:paraId="37A3E5F7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5406BC76" w14:textId="3A404210" w:rsidR="00FD4F84" w:rsidRPr="001519E4" w:rsidRDefault="00FD4F84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2178F035" w14:textId="4B215D1A" w:rsidR="00FD4F84" w:rsidRPr="00FD4F84" w:rsidRDefault="00FD4F84" w:rsidP="00E11DEF">
            <w:pPr>
              <w:pStyle w:val="Text"/>
              <w:rPr>
                <w:b/>
              </w:rPr>
            </w:pPr>
            <w:r w:rsidRPr="00FD4F84">
              <w:rPr>
                <w:b/>
              </w:rPr>
              <w:t>Anlage_Bewertungsmatrix_Luft.xlsx</w:t>
            </w:r>
          </w:p>
        </w:tc>
      </w:tr>
      <w:tr w:rsidR="00FD4F84" w:rsidRPr="00CA59C9" w14:paraId="51897460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34CEF21E" w14:textId="3D7315B5" w:rsidR="00FD4F84" w:rsidRPr="001519E4" w:rsidRDefault="00FD4F84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022B4883" w14:textId="487D47A4" w:rsidR="00FD4F84" w:rsidRPr="00FD4F84" w:rsidRDefault="00FD4F84" w:rsidP="00E11DEF">
            <w:pPr>
              <w:pStyle w:val="Text"/>
              <w:rPr>
                <w:b/>
              </w:rPr>
            </w:pPr>
            <w:r w:rsidRPr="00FD4F84">
              <w:rPr>
                <w:b/>
              </w:rPr>
              <w:t>Anlage_Bewertungsmatrix_Wasser.xlsx</w:t>
            </w:r>
          </w:p>
        </w:tc>
      </w:tr>
      <w:tr w:rsidR="00FD4F84" w:rsidRPr="00CA59C9" w14:paraId="175FFA8C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4F5CECEA" w14:textId="56479C45" w:rsidR="00FD4F84" w:rsidRPr="001519E4" w:rsidRDefault="00FD4F84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3AF9AC9E" w14:textId="4CAFF6C3" w:rsidR="00FD4F84" w:rsidRPr="00FD4F84" w:rsidRDefault="00FD4F84" w:rsidP="00E11DEF">
            <w:pPr>
              <w:pStyle w:val="Text"/>
              <w:rPr>
                <w:b/>
              </w:rPr>
            </w:pPr>
            <w:r>
              <w:rPr>
                <w:b/>
              </w:rPr>
              <w:t>Anlage_Preisblatt_Gesamt</w:t>
            </w:r>
          </w:p>
        </w:tc>
      </w:tr>
      <w:tr w:rsidR="00E11DEF" w:rsidRPr="00CA59C9" w14:paraId="152D1EE4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6E299126" w14:textId="77777777" w:rsidR="00E11DEF" w:rsidRPr="00BF1F47" w:rsidRDefault="00E11DEF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4BB26081" w14:textId="77777777" w:rsidR="00E11DEF" w:rsidRPr="00E43D89" w:rsidRDefault="00E11DEF" w:rsidP="00E11DEF">
            <w:pPr>
              <w:pStyle w:val="Text"/>
              <w:rPr>
                <w:b/>
                <w:highlight w:val="yellow"/>
              </w:rPr>
            </w:pPr>
            <w:r w:rsidRPr="00E43D89">
              <w:rPr>
                <w:b/>
              </w:rPr>
              <w:t>Checkliste Angebotserstellung</w:t>
            </w:r>
          </w:p>
        </w:tc>
      </w:tr>
      <w:tr w:rsidR="00E11DEF" w:rsidRPr="00CA59C9" w14:paraId="4A4AD0FD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7F06C520" w14:textId="77777777" w:rsidR="00E11DEF" w:rsidRPr="00BF1F47" w:rsidRDefault="00E11DEF" w:rsidP="00E11DEF">
            <w:pPr>
              <w:jc w:val="center"/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41C55496" w14:textId="77777777" w:rsidR="00E11DEF" w:rsidRPr="00E43D89" w:rsidRDefault="00E11DEF" w:rsidP="00E11DEF">
            <w:pPr>
              <w:pStyle w:val="Text"/>
              <w:rPr>
                <w:b/>
                <w:highlight w:val="yellow"/>
              </w:rPr>
            </w:pPr>
            <w:r w:rsidRPr="00E43D89">
              <w:rPr>
                <w:b/>
              </w:rPr>
              <w:t xml:space="preserve">Checkliste Vergabeunterlagen </w:t>
            </w:r>
            <w:r w:rsidRPr="00DC7C70">
              <w:t>(dieses Dokument!)</w:t>
            </w:r>
          </w:p>
        </w:tc>
      </w:tr>
      <w:tr w:rsidR="00E11DEF" w:rsidRPr="00CA59C9" w14:paraId="497E2964" w14:textId="77777777" w:rsidTr="00E43D89">
        <w:trPr>
          <w:trHeight w:val="454"/>
        </w:trPr>
        <w:tc>
          <w:tcPr>
            <w:tcW w:w="959" w:type="dxa"/>
            <w:noWrap/>
            <w:vAlign w:val="center"/>
          </w:tcPr>
          <w:p w14:paraId="3340533A" w14:textId="77777777" w:rsidR="00E11DEF" w:rsidRPr="001519E4" w:rsidRDefault="00E11DEF" w:rsidP="00E11DEF">
            <w:pPr>
              <w:rPr>
                <w:sz w:val="24"/>
                <w:szCs w:val="24"/>
              </w:rPr>
            </w:pPr>
            <w:r w:rsidRPr="001519E4"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519E4">
              <w:rPr>
                <w:sz w:val="24"/>
                <w:szCs w:val="24"/>
              </w:rPr>
              <w:instrText xml:space="preserve"> FORMCHECKBOX </w:instrText>
            </w:r>
            <w:r w:rsidR="00FD4F84">
              <w:rPr>
                <w:sz w:val="24"/>
                <w:szCs w:val="24"/>
              </w:rPr>
            </w:r>
            <w:r w:rsidR="00FD4F84">
              <w:rPr>
                <w:sz w:val="24"/>
                <w:szCs w:val="24"/>
              </w:rPr>
              <w:fldChar w:fldCharType="separate"/>
            </w:r>
            <w:r w:rsidRPr="001519E4">
              <w:rPr>
                <w:sz w:val="24"/>
                <w:szCs w:val="24"/>
              </w:rPr>
              <w:fldChar w:fldCharType="end"/>
            </w:r>
          </w:p>
        </w:tc>
        <w:tc>
          <w:tcPr>
            <w:tcW w:w="8221" w:type="dxa"/>
            <w:noWrap/>
            <w:vAlign w:val="center"/>
          </w:tcPr>
          <w:p w14:paraId="45C59F54" w14:textId="77777777" w:rsidR="00E11DEF" w:rsidRPr="001519E4" w:rsidRDefault="00E11DEF" w:rsidP="00E11DEF">
            <w:pPr>
              <w:pStyle w:val="Text"/>
            </w:pPr>
            <w:r w:rsidRPr="001519E4">
              <w:rPr>
                <w:b/>
              </w:rPr>
              <w:t xml:space="preserve">Fragen und Antworten </w:t>
            </w:r>
            <w:r w:rsidRPr="001519E4">
              <w:rPr>
                <w:i/>
              </w:rPr>
              <w:t>(öffentliche Antworten der Vergabestelle auf eingegangene Bieterfragen als PDF im Ordner „Nachrichten“)</w:t>
            </w:r>
          </w:p>
        </w:tc>
      </w:tr>
    </w:tbl>
    <w:p w14:paraId="0806ACEF" w14:textId="77777777" w:rsidR="00C06079" w:rsidRPr="001519E4" w:rsidRDefault="00C06079" w:rsidP="001519E4">
      <w:pPr>
        <w:pStyle w:val="Text"/>
      </w:pPr>
    </w:p>
    <w:p w14:paraId="03250ADE" w14:textId="77777777" w:rsidR="001519E4" w:rsidRPr="008304D4" w:rsidRDefault="001519E4" w:rsidP="001519E4">
      <w:pPr>
        <w:pStyle w:val="Text"/>
      </w:pPr>
      <w:r w:rsidRPr="001519E4">
        <w:t xml:space="preserve">Diese Auflistung soll dem Bieter die </w:t>
      </w:r>
      <w:r w:rsidRPr="001519E4">
        <w:rPr>
          <w:u w:val="single"/>
        </w:rPr>
        <w:t>Prüfung der Vollständigkeit der zur Verfügung gestellten Vergabeunterlagen</w:t>
      </w:r>
      <w:r w:rsidRPr="001519E4">
        <w:t xml:space="preserve"> erleichtern.</w:t>
      </w:r>
    </w:p>
    <w:sectPr w:rsidR="001519E4" w:rsidRPr="008304D4" w:rsidSect="00D2710C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6CF9A" w14:textId="77777777" w:rsidR="006E51FE" w:rsidRPr="00A50371" w:rsidRDefault="006E51FE" w:rsidP="00A50371">
      <w:pPr>
        <w:pStyle w:val="Fuzeile"/>
        <w:spacing w:before="480" w:after="280"/>
        <w:rPr>
          <w:b/>
          <w:sz w:val="22"/>
          <w:u w:val="single"/>
        </w:rPr>
      </w:pPr>
      <w:r w:rsidRPr="00A50371">
        <w:rPr>
          <w:b/>
          <w:sz w:val="22"/>
          <w:u w:val="single"/>
        </w:rPr>
        <w:t>HINWEISE</w:t>
      </w:r>
    </w:p>
  </w:endnote>
  <w:endnote w:type="continuationSeparator" w:id="0">
    <w:p w14:paraId="24C7F412" w14:textId="77777777" w:rsidR="006E51FE" w:rsidRPr="00A50371" w:rsidRDefault="006E51FE" w:rsidP="00A50371">
      <w:pPr>
        <w:pStyle w:val="Fuzeile"/>
      </w:pPr>
    </w:p>
  </w:endnote>
  <w:endnote w:type="continuationNotice" w:id="1">
    <w:p w14:paraId="4A69ADE2" w14:textId="77777777" w:rsidR="006E51FE" w:rsidRPr="00A50371" w:rsidRDefault="006E51FE" w:rsidP="00A50371">
      <w:pPr>
        <w:pStyle w:val="Fuzeile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Fett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CF7F5" w14:textId="2B2EFE17" w:rsidR="004A3702" w:rsidRDefault="00FD4F84" w:rsidP="00740159">
    <w:pPr>
      <w:pStyle w:val="Fuzeile"/>
      <w:pBdr>
        <w:top w:val="single" w:sz="4" w:space="2" w:color="auto"/>
      </w:pBdr>
    </w:pPr>
    <w:sdt>
      <w:sdtPr>
        <w:alias w:val="Projektnummer"/>
        <w:tag w:val="Projektnummer"/>
        <w:id w:val="-1262679001"/>
        <w:lock w:val="sdtContentLocked"/>
        <w:placeholder/>
        <w:dataBinding w:prefixMappings="xmlns:ns0='RE31 - Custom XML' " w:xpath="/ns0:RE31_Custom_XML[1]/ns0:Projektnummer[1]" w:storeItemID="{A2A648EE-6D05-4133-A9AD-6DC73FEC2B6D}"/>
        <w:text/>
      </w:sdtPr>
      <w:sdtEndPr/>
      <w:sdtContent>
        <w:r w:rsidR="00E4504A">
          <w:t>DP31-202600067</w:t>
        </w:r>
      </w:sdtContent>
    </w:sdt>
    <w:r w:rsidR="004A3702" w:rsidRPr="009B022E">
      <w:tab/>
    </w:r>
    <w:r w:rsidR="00425FF0">
      <w:t xml:space="preserve">Checkliste </w:t>
    </w:r>
    <w:r w:rsidR="007236F3">
      <w:t>Vergabeunterlagen</w:t>
    </w:r>
    <w:r w:rsidR="004A3702">
      <w:tab/>
      <w:t xml:space="preserve">Seite </w:t>
    </w:r>
    <w:r w:rsidR="004A3702">
      <w:fldChar w:fldCharType="begin"/>
    </w:r>
    <w:r w:rsidR="004A3702">
      <w:instrText xml:space="preserve"> PAGE  \* Arabic  \* MERGEFORMAT </w:instrText>
    </w:r>
    <w:r w:rsidR="004A3702">
      <w:fldChar w:fldCharType="separate"/>
    </w:r>
    <w:r w:rsidR="004A3702">
      <w:rPr>
        <w:noProof/>
      </w:rPr>
      <w:t>2</w:t>
    </w:r>
    <w:r w:rsidR="004A3702">
      <w:fldChar w:fldCharType="end"/>
    </w:r>
    <w:r w:rsidR="004A3702">
      <w:t xml:space="preserve"> von </w:t>
    </w:r>
    <w:fldSimple w:instr=" NUMPAGES  \* Arabic  \* MERGEFORMAT ">
      <w:r w:rsidR="004A3702">
        <w:rPr>
          <w:noProof/>
        </w:rPr>
        <w:t>30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67D4F" w14:textId="747FF32E" w:rsidR="00483929" w:rsidRDefault="00FD4F84" w:rsidP="00483929">
    <w:pPr>
      <w:pStyle w:val="Fuzeile"/>
      <w:pBdr>
        <w:top w:val="single" w:sz="4" w:space="2" w:color="auto"/>
      </w:pBdr>
    </w:pPr>
    <w:sdt>
      <w:sdtPr>
        <w:alias w:val="Projektnummer"/>
        <w:tag w:val="Projektnummer"/>
        <w:id w:val="-342392983"/>
        <w:lock w:val="sdtContentLocked"/>
        <w:placeholder/>
        <w:dataBinding w:prefixMappings="xmlns:ns0='RE31 - Custom XML' " w:xpath="/ns0:RE31_Custom_XML[1]/ns0:Projektnummer[1]" w:storeItemID="{A2A648EE-6D05-4133-A9AD-6DC73FEC2B6D}"/>
        <w:text/>
      </w:sdtPr>
      <w:sdtEndPr/>
      <w:sdtContent>
        <w:r w:rsidR="00E4504A">
          <w:t>DP31-202600067</w:t>
        </w:r>
      </w:sdtContent>
    </w:sdt>
    <w:r w:rsidR="00483929" w:rsidRPr="009B022E">
      <w:tab/>
    </w:r>
    <w:r w:rsidR="00483929">
      <w:t xml:space="preserve">Checkliste </w:t>
    </w:r>
    <w:r w:rsidR="004614CF">
      <w:t>Vergabeunterlagen</w:t>
    </w:r>
    <w:r w:rsidR="00483929">
      <w:tab/>
      <w:t xml:space="preserve">Seite </w:t>
    </w:r>
    <w:r w:rsidR="00483929">
      <w:fldChar w:fldCharType="begin"/>
    </w:r>
    <w:r w:rsidR="00483929">
      <w:instrText xml:space="preserve"> PAGE  \* Arabic  \* MERGEFORMAT </w:instrText>
    </w:r>
    <w:r w:rsidR="00483929">
      <w:fldChar w:fldCharType="separate"/>
    </w:r>
    <w:r w:rsidR="00483929">
      <w:t>2</w:t>
    </w:r>
    <w:r w:rsidR="00483929">
      <w:fldChar w:fldCharType="end"/>
    </w:r>
    <w:r w:rsidR="00483929">
      <w:t xml:space="preserve"> von </w:t>
    </w:r>
    <w:fldSimple w:instr=" NUMPAGES  \* Arabic  \* MERGEFORMAT ">
      <w:r w:rsidR="00483929"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E95EF" w14:textId="77777777" w:rsidR="006E51FE" w:rsidRDefault="006E51FE" w:rsidP="009A39BC">
      <w:pPr>
        <w:spacing w:before="0" w:after="0" w:line="240" w:lineRule="auto"/>
      </w:pPr>
      <w:r>
        <w:separator/>
      </w:r>
    </w:p>
  </w:footnote>
  <w:footnote w:type="continuationSeparator" w:id="0">
    <w:p w14:paraId="69E4C2DF" w14:textId="77777777" w:rsidR="006E51FE" w:rsidRDefault="006E51FE" w:rsidP="009A39B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8C0D4" w14:textId="46E04C1A" w:rsidR="004A3702" w:rsidRPr="00D2710C" w:rsidRDefault="00FD4F84" w:rsidP="00DB4A66">
    <w:pPr>
      <w:pStyle w:val="Kopfzeile"/>
      <w:tabs>
        <w:tab w:val="clear" w:pos="4536"/>
      </w:tabs>
    </w:pPr>
    <w:sdt>
      <w:sdtPr>
        <w:alias w:val="Kurzbezeichnung_KopfZ"/>
        <w:tag w:val="Kurzbezeichnung_KopfZ"/>
        <w:id w:val="-334755951"/>
        <w:placeholder/>
        <w:dataBinding w:prefixMappings="xmlns:ns0='RE31 - Custom XML' " w:xpath="/ns0:RE31_Custom_XML[1]/ns0:Kurzbezeichnung[1]" w:storeItemID="{A2A648EE-6D05-4133-A9AD-6DC73FEC2B6D}"/>
        <w:text/>
      </w:sdtPr>
      <w:sdtEndPr/>
      <w:sdtContent>
        <w:r w:rsidR="00E4504A">
          <w:t>Datenerfassungssystem</w:t>
        </w:r>
      </w:sdtContent>
    </w:sdt>
    <w:r w:rsidR="004A3702">
      <w:tab/>
    </w:r>
    <w:r w:rsidR="004A3702" w:rsidRPr="00EF66AE">
      <w:rPr>
        <w:noProof/>
      </w:rPr>
      <mc:AlternateContent>
        <mc:Choice Requires="wpg">
          <w:drawing>
            <wp:inline distT="0" distB="0" distL="0" distR="0" wp14:anchorId="1902F549" wp14:editId="2188ABBE">
              <wp:extent cx="252000" cy="252000"/>
              <wp:effectExtent l="0" t="0" r="0" b="0"/>
              <wp:docPr id="15" name="Gruppieren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52000" cy="252000"/>
                        <a:chOff x="0" y="0"/>
                        <a:chExt cx="2147529" cy="2145943"/>
                      </a:xfrm>
                    </wpg:grpSpPr>
                    <wps:wsp>
                      <wps:cNvPr id="16" name="Kreis"/>
                      <wps:cNvSpPr/>
                      <wps:spPr>
                        <a:xfrm>
                          <a:off x="0" y="0"/>
                          <a:ext cx="2147529" cy="2145943"/>
                        </a:xfrm>
                        <a:prstGeom prst="ellipse">
                          <a:avLst/>
                        </a:prstGeom>
                        <a:solidFill>
                          <a:srgbClr val="9E292B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wrap="square" lIns="45719" tIns="45719" rIns="45719" bIns="45719" numCol="1" anchor="ctr">
                        <a:noAutofit/>
                      </wps:bodyPr>
                    </wps:wsp>
                    <wps:wsp>
                      <wps:cNvPr id="17" name="Form"/>
                      <wps:cNvSpPr/>
                      <wps:spPr>
                        <a:xfrm>
                          <a:off x="774700" y="268287"/>
                          <a:ext cx="596504" cy="161250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1983" y="0"/>
                              </a:moveTo>
                              <a:cubicBezTo>
                                <a:pt x="1253" y="0"/>
                                <a:pt x="862" y="145"/>
                                <a:pt x="862" y="420"/>
                              </a:cubicBezTo>
                              <a:lnTo>
                                <a:pt x="862" y="723"/>
                              </a:lnTo>
                              <a:cubicBezTo>
                                <a:pt x="862" y="998"/>
                                <a:pt x="1253" y="1143"/>
                                <a:pt x="1983" y="1143"/>
                              </a:cubicBezTo>
                              <a:lnTo>
                                <a:pt x="19674" y="1143"/>
                              </a:lnTo>
                              <a:cubicBezTo>
                                <a:pt x="20405" y="1143"/>
                                <a:pt x="20795" y="998"/>
                                <a:pt x="20795" y="723"/>
                              </a:cubicBezTo>
                              <a:lnTo>
                                <a:pt x="20795" y="420"/>
                              </a:lnTo>
                              <a:cubicBezTo>
                                <a:pt x="20795" y="145"/>
                                <a:pt x="20405" y="0"/>
                                <a:pt x="19674" y="0"/>
                              </a:cubicBezTo>
                              <a:lnTo>
                                <a:pt x="1983" y="0"/>
                              </a:lnTo>
                              <a:close/>
                              <a:moveTo>
                                <a:pt x="1983" y="2935"/>
                              </a:moveTo>
                              <a:cubicBezTo>
                                <a:pt x="1253" y="2935"/>
                                <a:pt x="862" y="3080"/>
                                <a:pt x="862" y="3355"/>
                              </a:cubicBezTo>
                              <a:lnTo>
                                <a:pt x="862" y="3658"/>
                              </a:lnTo>
                              <a:cubicBezTo>
                                <a:pt x="862" y="3933"/>
                                <a:pt x="1253" y="4078"/>
                                <a:pt x="1983" y="4078"/>
                              </a:cubicBezTo>
                              <a:lnTo>
                                <a:pt x="19674" y="4078"/>
                              </a:lnTo>
                              <a:cubicBezTo>
                                <a:pt x="20405" y="4078"/>
                                <a:pt x="20795" y="3933"/>
                                <a:pt x="20795" y="3658"/>
                              </a:cubicBezTo>
                              <a:lnTo>
                                <a:pt x="20795" y="3355"/>
                              </a:lnTo>
                              <a:cubicBezTo>
                                <a:pt x="20795" y="3080"/>
                                <a:pt x="20405" y="2935"/>
                                <a:pt x="19674" y="2935"/>
                              </a:cubicBezTo>
                              <a:lnTo>
                                <a:pt x="1983" y="2935"/>
                              </a:lnTo>
                              <a:close/>
                              <a:moveTo>
                                <a:pt x="1983" y="5869"/>
                              </a:moveTo>
                              <a:cubicBezTo>
                                <a:pt x="1253" y="5869"/>
                                <a:pt x="862" y="6014"/>
                                <a:pt x="862" y="6289"/>
                              </a:cubicBezTo>
                              <a:lnTo>
                                <a:pt x="862" y="6592"/>
                              </a:lnTo>
                              <a:cubicBezTo>
                                <a:pt x="862" y="6867"/>
                                <a:pt x="1253" y="7012"/>
                                <a:pt x="1983" y="7012"/>
                              </a:cubicBezTo>
                              <a:lnTo>
                                <a:pt x="19674" y="7012"/>
                              </a:lnTo>
                              <a:cubicBezTo>
                                <a:pt x="20405" y="7012"/>
                                <a:pt x="20795" y="6867"/>
                                <a:pt x="20795" y="6592"/>
                              </a:cubicBezTo>
                              <a:lnTo>
                                <a:pt x="20795" y="6289"/>
                              </a:lnTo>
                              <a:cubicBezTo>
                                <a:pt x="20795" y="6014"/>
                                <a:pt x="20405" y="5869"/>
                                <a:pt x="19674" y="5869"/>
                              </a:cubicBezTo>
                              <a:lnTo>
                                <a:pt x="1983" y="5869"/>
                              </a:lnTo>
                              <a:close/>
                              <a:moveTo>
                                <a:pt x="4584" y="9357"/>
                              </a:moveTo>
                              <a:cubicBezTo>
                                <a:pt x="1491" y="9357"/>
                                <a:pt x="0" y="9914"/>
                                <a:pt x="0" y="11068"/>
                              </a:cubicBezTo>
                              <a:lnTo>
                                <a:pt x="0" y="13493"/>
                              </a:lnTo>
                              <a:cubicBezTo>
                                <a:pt x="0" y="14647"/>
                                <a:pt x="1491" y="15199"/>
                                <a:pt x="4584" y="15199"/>
                              </a:cubicBezTo>
                              <a:lnTo>
                                <a:pt x="17001" y="15199"/>
                              </a:lnTo>
                              <a:cubicBezTo>
                                <a:pt x="20095" y="15199"/>
                                <a:pt x="21600" y="14647"/>
                                <a:pt x="21600" y="13493"/>
                              </a:cubicBezTo>
                              <a:lnTo>
                                <a:pt x="21600" y="11068"/>
                              </a:lnTo>
                              <a:cubicBezTo>
                                <a:pt x="21600" y="9914"/>
                                <a:pt x="20095" y="9357"/>
                                <a:pt x="17001" y="9357"/>
                              </a:cubicBezTo>
                              <a:lnTo>
                                <a:pt x="4584" y="9357"/>
                              </a:lnTo>
                              <a:close/>
                              <a:moveTo>
                                <a:pt x="5174" y="10500"/>
                              </a:moveTo>
                              <a:lnTo>
                                <a:pt x="16426" y="10500"/>
                              </a:lnTo>
                              <a:cubicBezTo>
                                <a:pt x="17497" y="10500"/>
                                <a:pt x="17993" y="10689"/>
                                <a:pt x="17993" y="11090"/>
                              </a:cubicBezTo>
                              <a:lnTo>
                                <a:pt x="17993" y="13466"/>
                              </a:lnTo>
                              <a:cubicBezTo>
                                <a:pt x="17993" y="13867"/>
                                <a:pt x="17497" y="14056"/>
                                <a:pt x="16426" y="14056"/>
                              </a:cubicBezTo>
                              <a:lnTo>
                                <a:pt x="5174" y="14056"/>
                              </a:lnTo>
                              <a:cubicBezTo>
                                <a:pt x="4103" y="14056"/>
                                <a:pt x="3593" y="13867"/>
                                <a:pt x="3593" y="13466"/>
                              </a:cubicBezTo>
                              <a:lnTo>
                                <a:pt x="3593" y="11090"/>
                              </a:lnTo>
                              <a:cubicBezTo>
                                <a:pt x="3593" y="10689"/>
                                <a:pt x="4103" y="10500"/>
                                <a:pt x="5174" y="10500"/>
                              </a:cubicBezTo>
                              <a:close/>
                              <a:moveTo>
                                <a:pt x="1983" y="17522"/>
                              </a:moveTo>
                              <a:cubicBezTo>
                                <a:pt x="1253" y="17522"/>
                                <a:pt x="862" y="17672"/>
                                <a:pt x="862" y="17942"/>
                              </a:cubicBezTo>
                              <a:lnTo>
                                <a:pt x="862" y="18245"/>
                              </a:lnTo>
                              <a:cubicBezTo>
                                <a:pt x="862" y="18520"/>
                                <a:pt x="1253" y="18665"/>
                                <a:pt x="1983" y="18665"/>
                              </a:cubicBezTo>
                              <a:lnTo>
                                <a:pt x="19674" y="18665"/>
                              </a:lnTo>
                              <a:cubicBezTo>
                                <a:pt x="20405" y="18665"/>
                                <a:pt x="20795" y="18520"/>
                                <a:pt x="20795" y="18245"/>
                              </a:cubicBezTo>
                              <a:lnTo>
                                <a:pt x="20795" y="17942"/>
                              </a:lnTo>
                              <a:cubicBezTo>
                                <a:pt x="20795" y="17672"/>
                                <a:pt x="20405" y="17522"/>
                                <a:pt x="19674" y="17522"/>
                              </a:cubicBezTo>
                              <a:lnTo>
                                <a:pt x="1983" y="17522"/>
                              </a:lnTo>
                              <a:close/>
                              <a:moveTo>
                                <a:pt x="1983" y="20457"/>
                              </a:moveTo>
                              <a:cubicBezTo>
                                <a:pt x="1253" y="20457"/>
                                <a:pt x="862" y="20607"/>
                                <a:pt x="862" y="20877"/>
                              </a:cubicBezTo>
                              <a:lnTo>
                                <a:pt x="862" y="21180"/>
                              </a:lnTo>
                              <a:cubicBezTo>
                                <a:pt x="862" y="21455"/>
                                <a:pt x="1253" y="21600"/>
                                <a:pt x="1983" y="21600"/>
                              </a:cubicBezTo>
                              <a:lnTo>
                                <a:pt x="19674" y="21600"/>
                              </a:lnTo>
                              <a:cubicBezTo>
                                <a:pt x="20405" y="21600"/>
                                <a:pt x="20795" y="21455"/>
                                <a:pt x="20795" y="21180"/>
                              </a:cubicBezTo>
                              <a:lnTo>
                                <a:pt x="20795" y="20877"/>
                              </a:lnTo>
                              <a:cubicBezTo>
                                <a:pt x="20795" y="20607"/>
                                <a:pt x="20405" y="20457"/>
                                <a:pt x="19674" y="20457"/>
                              </a:cubicBezTo>
                              <a:lnTo>
                                <a:pt x="1983" y="204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 wrap="square" lIns="45719" tIns="45719" rIns="45719" bIns="45719" numCol="1" anchor="ctr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7A11F76" id="Gruppieren 1" o:spid="_x0000_s1026" alt="&quot;&quot;" style="width:19.85pt;height:19.85pt;mso-position-horizontal-relative:char;mso-position-vertical-relative:line" coordsize="21475,21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">
              <o:lock v:ext="edit" aspectratio="t"/>
              <v:oval id="Kreis" o:spid="_x0000_s1027" style="position:absolute;width:21475;height:214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" fillcolor="#9e292b" stroked="f" strokeweight="1pt">
                <v:stroke miterlimit="4" joinstyle="miter"/>
                <v:textbox inset="1.27mm,1.27mm,1.27mm,1.27mm"/>
              </v:oval>
              <v:shape id="Form" o:spid="_x0000_s1028" style="position:absolute;left:7747;top:2682;width:5965;height:161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" path="m1983,c1253,,862,145,862,420r,303c862,998,1253,1143,1983,1143r17691,c20405,1143,20795,998,20795,723r,-303c20795,145,20405,,19674,l1983,xm1983,2935v-730,,-1121,145,-1121,420l862,3658v,275,391,420,1121,420l19674,4078v731,,1121,-145,1121,-420l20795,3355v,-275,-390,-420,-1121,-420l1983,2935xm1983,5869v-730,,-1121,145,-1121,420l862,6592v,275,391,420,1121,420l19674,7012v731,,1121,-145,1121,-420l20795,6289v,-275,-390,-420,-1121,-420l1983,5869xm4584,9357c1491,9357,,9914,,11068r,2425c,14647,1491,15199,4584,15199r12417,c20095,15199,21600,14647,21600,13493r,-2425c21600,9914,20095,9357,17001,9357r-12417,xm5174,10500r11252,c17497,10500,17993,10689,17993,11090r,2376c17993,13867,17497,14056,16426,14056r-11252,c4103,14056,3593,13867,3593,13466r,-2376c3593,10689,4103,10500,5174,10500xm1983,17522v-730,,-1121,150,-1121,420l862,18245v,275,391,420,1121,420l19674,18665v731,,1121,-145,1121,-420l20795,17942v,-270,-390,-420,-1121,-420l1983,17522xm1983,20457v-730,,-1121,150,-1121,420l862,21180v,275,391,420,1121,420l19674,21600v731,,1121,-145,1121,-420l20795,20877v,-270,-390,-420,-1121,-420l1983,20457xe" stroked="f" strokeweight="1pt">
                <v:stroke miterlimit="4" joinstyle="miter"/>
                <v:path arrowok="t" o:extrusionok="f" o:connecttype="custom" o:connectlocs="298252,806253;298252,806253;298252,806253;298252,806253" o:connectangles="0,90,180,270"/>
              </v:shape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36B02" w14:textId="77777777" w:rsidR="004A3702" w:rsidRDefault="004A3702" w:rsidP="00740159">
    <w:pPr>
      <w:pStyle w:val="Kopfzeile"/>
      <w:pBdr>
        <w:bottom w:val="none" w:sz="0" w:space="0" w:color="auto"/>
      </w:pBdr>
      <w:spacing w:after="272"/>
    </w:pPr>
    <w:r>
      <w:rPr>
        <w:position w:val="25"/>
      </w:rPr>
      <w:tab/>
    </w:r>
    <w:r>
      <w:tab/>
    </w:r>
    <w:r w:rsidRPr="00F0421B">
      <w:rPr>
        <w:noProof/>
      </w:rPr>
      <mc:AlternateContent>
        <mc:Choice Requires="wpg">
          <w:drawing>
            <wp:inline distT="0" distB="0" distL="0" distR="0" wp14:anchorId="133150AC" wp14:editId="65F0963F">
              <wp:extent cx="1440000" cy="493200"/>
              <wp:effectExtent l="0" t="0" r="27305" b="2540"/>
              <wp:docPr id="1" name="Gruppieren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440000" cy="493200"/>
                        <a:chOff x="0" y="0"/>
                        <a:chExt cx="11237902" cy="3861363"/>
                      </a:xfrm>
                    </wpg:grpSpPr>
                    <wps:wsp>
                      <wps:cNvPr id="3" name="Freihandform: Form 2"/>
                      <wps:cNvSpPr/>
                      <wps:spPr>
                        <a:xfrm>
                          <a:off x="10572235" y="1450752"/>
                          <a:ext cx="665667" cy="1267015"/>
                        </a:xfrm>
                        <a:custGeom>
                          <a:avLst/>
                          <a:gdLst>
                            <a:gd name="connsiteX0" fmla="*/ 665853 w 665667"/>
                            <a:gd name="connsiteY0" fmla="*/ 1266864 h 1267015"/>
                            <a:gd name="connsiteX1" fmla="*/ 271423 w 665667"/>
                            <a:gd name="connsiteY1" fmla="*/ 1263149 h 1267015"/>
                            <a:gd name="connsiteX2" fmla="*/ 4723 w 665667"/>
                            <a:gd name="connsiteY2" fmla="*/ 1009022 h 1267015"/>
                            <a:gd name="connsiteX3" fmla="*/ 2818 w 665667"/>
                            <a:gd name="connsiteY3" fmla="*/ 11945 h 1267015"/>
                            <a:gd name="connsiteX4" fmla="*/ 6437 w 665667"/>
                            <a:gd name="connsiteY4" fmla="*/ -152 h 1267015"/>
                            <a:gd name="connsiteX5" fmla="*/ 242372 w 665667"/>
                            <a:gd name="connsiteY5" fmla="*/ -152 h 1267015"/>
                            <a:gd name="connsiteX6" fmla="*/ 242372 w 665667"/>
                            <a:gd name="connsiteY6" fmla="*/ 223019 h 1267015"/>
                            <a:gd name="connsiteX7" fmla="*/ 630420 w 665667"/>
                            <a:gd name="connsiteY7" fmla="*/ 223019 h 1267015"/>
                            <a:gd name="connsiteX8" fmla="*/ 630420 w 665667"/>
                            <a:gd name="connsiteY8" fmla="*/ 426092 h 1267015"/>
                            <a:gd name="connsiteX9" fmla="*/ 247134 w 665667"/>
                            <a:gd name="connsiteY9" fmla="*/ 426092 h 1267015"/>
                            <a:gd name="connsiteX10" fmla="*/ 244372 w 665667"/>
                            <a:gd name="connsiteY10" fmla="*/ 477812 h 1267015"/>
                            <a:gd name="connsiteX11" fmla="*/ 244372 w 665667"/>
                            <a:gd name="connsiteY11" fmla="*/ 938441 h 1267015"/>
                            <a:gd name="connsiteX12" fmla="*/ 366578 w 665667"/>
                            <a:gd name="connsiteY12" fmla="*/ 1060552 h 1267015"/>
                            <a:gd name="connsiteX13" fmla="*/ 665948 w 665667"/>
                            <a:gd name="connsiteY13" fmla="*/ 1057885 h 126701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665667" h="1267015">
                              <a:moveTo>
                                <a:pt x="665853" y="1266864"/>
                              </a:moveTo>
                              <a:cubicBezTo>
                                <a:pt x="534313" y="1265911"/>
                                <a:pt x="402677" y="1268673"/>
                                <a:pt x="271423" y="1263149"/>
                              </a:cubicBezTo>
                              <a:cubicBezTo>
                                <a:pt x="91115" y="1255529"/>
                                <a:pt x="9199" y="1166660"/>
                                <a:pt x="4723" y="1009022"/>
                              </a:cubicBezTo>
                              <a:cubicBezTo>
                                <a:pt x="-3755" y="676885"/>
                                <a:pt x="2437" y="344367"/>
                                <a:pt x="2818" y="11945"/>
                              </a:cubicBezTo>
                              <a:cubicBezTo>
                                <a:pt x="3570" y="7792"/>
                                <a:pt x="4790" y="3734"/>
                                <a:pt x="6437" y="-152"/>
                              </a:cubicBezTo>
                              <a:lnTo>
                                <a:pt x="242372" y="-152"/>
                              </a:lnTo>
                              <a:lnTo>
                                <a:pt x="242372" y="223019"/>
                              </a:lnTo>
                              <a:lnTo>
                                <a:pt x="630420" y="223019"/>
                              </a:lnTo>
                              <a:lnTo>
                                <a:pt x="630420" y="426092"/>
                              </a:lnTo>
                              <a:lnTo>
                                <a:pt x="247134" y="426092"/>
                              </a:lnTo>
                              <a:cubicBezTo>
                                <a:pt x="245991" y="447333"/>
                                <a:pt x="244372" y="462573"/>
                                <a:pt x="244372" y="477812"/>
                              </a:cubicBezTo>
                              <a:cubicBezTo>
                                <a:pt x="244372" y="631356"/>
                                <a:pt x="244372" y="784899"/>
                                <a:pt x="244372" y="938441"/>
                              </a:cubicBezTo>
                              <a:cubicBezTo>
                                <a:pt x="244372" y="1025309"/>
                                <a:pt x="279710" y="1060838"/>
                                <a:pt x="366578" y="1060552"/>
                              </a:cubicBezTo>
                              <a:cubicBezTo>
                                <a:pt x="466399" y="1060552"/>
                                <a:pt x="566126" y="1058837"/>
                                <a:pt x="665948" y="105788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461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Freihandform: Form 3"/>
                      <wps:cNvSpPr/>
                      <wps:spPr>
                        <a:xfrm>
                          <a:off x="6095355" y="1675231"/>
                          <a:ext cx="1413047" cy="1435919"/>
                        </a:xfrm>
                        <a:custGeom>
                          <a:avLst/>
                          <a:gdLst>
                            <a:gd name="connsiteX0" fmla="*/ 248407 w 1413047"/>
                            <a:gd name="connsiteY0" fmla="*/ 1039527 h 1435919"/>
                            <a:gd name="connsiteX1" fmla="*/ 248407 w 1413047"/>
                            <a:gd name="connsiteY1" fmla="*/ 1435767 h 1435919"/>
                            <a:gd name="connsiteX2" fmla="*/ 280 w 1413047"/>
                            <a:gd name="connsiteY2" fmla="*/ 1435767 h 1435919"/>
                            <a:gd name="connsiteX3" fmla="*/ 280 w 1413047"/>
                            <a:gd name="connsiteY3" fmla="*/ 159 h 1435919"/>
                            <a:gd name="connsiteX4" fmla="*/ 54001 w 1413047"/>
                            <a:gd name="connsiteY4" fmla="*/ 159 h 1435919"/>
                            <a:gd name="connsiteX5" fmla="*/ 1143566 w 1413047"/>
                            <a:gd name="connsiteY5" fmla="*/ 635 h 1435919"/>
                            <a:gd name="connsiteX6" fmla="*/ 1407599 w 1413047"/>
                            <a:gd name="connsiteY6" fmla="*/ 261715 h 1435919"/>
                            <a:gd name="connsiteX7" fmla="*/ 1407599 w 1413047"/>
                            <a:gd name="connsiteY7" fmla="*/ 779304 h 1435919"/>
                            <a:gd name="connsiteX8" fmla="*/ 1140899 w 1413047"/>
                            <a:gd name="connsiteY8" fmla="*/ 1037908 h 1435919"/>
                            <a:gd name="connsiteX9" fmla="*/ 313081 w 1413047"/>
                            <a:gd name="connsiteY9" fmla="*/ 1039622 h 1435919"/>
                            <a:gd name="connsiteX10" fmla="*/ 249454 w 1413047"/>
                            <a:gd name="connsiteY10" fmla="*/ 832358 h 1435919"/>
                            <a:gd name="connsiteX11" fmla="*/ 271933 w 1413047"/>
                            <a:gd name="connsiteY11" fmla="*/ 835882 h 1435919"/>
                            <a:gd name="connsiteX12" fmla="*/ 1060889 w 1413047"/>
                            <a:gd name="connsiteY12" fmla="*/ 835882 h 1435919"/>
                            <a:gd name="connsiteX13" fmla="*/ 1167474 w 1413047"/>
                            <a:gd name="connsiteY13" fmla="*/ 722821 h 1435919"/>
                            <a:gd name="connsiteX14" fmla="*/ 1167474 w 1413047"/>
                            <a:gd name="connsiteY14" fmla="*/ 319437 h 1435919"/>
                            <a:gd name="connsiteX15" fmla="*/ 1051364 w 1413047"/>
                            <a:gd name="connsiteY15" fmla="*/ 203613 h 1435919"/>
                            <a:gd name="connsiteX16" fmla="*/ 300413 w 1413047"/>
                            <a:gd name="connsiteY16" fmla="*/ 203613 h 1435919"/>
                            <a:gd name="connsiteX17" fmla="*/ 249454 w 1413047"/>
                            <a:gd name="connsiteY17" fmla="*/ 205899 h 14359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</a:cxnLst>
                          <a:rect l="l" t="t" r="r" b="b"/>
                          <a:pathLst>
                            <a:path w="1413047" h="1435919">
                              <a:moveTo>
                                <a:pt x="248407" y="1039527"/>
                              </a:moveTo>
                              <a:lnTo>
                                <a:pt x="248407" y="1435767"/>
                              </a:lnTo>
                              <a:lnTo>
                                <a:pt x="280" y="1435767"/>
                              </a:lnTo>
                              <a:lnTo>
                                <a:pt x="280" y="159"/>
                              </a:lnTo>
                              <a:lnTo>
                                <a:pt x="54001" y="159"/>
                              </a:lnTo>
                              <a:cubicBezTo>
                                <a:pt x="417190" y="159"/>
                                <a:pt x="780378" y="-794"/>
                                <a:pt x="1143566" y="635"/>
                              </a:cubicBezTo>
                              <a:cubicBezTo>
                                <a:pt x="1321969" y="1302"/>
                                <a:pt x="1401503" y="108744"/>
                                <a:pt x="1407599" y="261715"/>
                              </a:cubicBezTo>
                              <a:cubicBezTo>
                                <a:pt x="1414457" y="434023"/>
                                <a:pt x="1415981" y="607187"/>
                                <a:pt x="1407599" y="779304"/>
                              </a:cubicBezTo>
                              <a:cubicBezTo>
                                <a:pt x="1399503" y="936466"/>
                                <a:pt x="1331971" y="1033240"/>
                                <a:pt x="1140899" y="1037908"/>
                              </a:cubicBezTo>
                              <a:cubicBezTo>
                                <a:pt x="865150" y="1044671"/>
                                <a:pt x="589021" y="1039622"/>
                                <a:pt x="313081" y="1039622"/>
                              </a:cubicBezTo>
                              <a:close/>
                              <a:moveTo>
                                <a:pt x="249454" y="832358"/>
                              </a:moveTo>
                              <a:cubicBezTo>
                                <a:pt x="256855" y="834035"/>
                                <a:pt x="264371" y="835216"/>
                                <a:pt x="271933" y="835882"/>
                              </a:cubicBezTo>
                              <a:cubicBezTo>
                                <a:pt x="534919" y="835882"/>
                                <a:pt x="797904" y="836835"/>
                                <a:pt x="1060889" y="835882"/>
                              </a:cubicBezTo>
                              <a:cubicBezTo>
                                <a:pt x="1132136" y="835882"/>
                                <a:pt x="1167379" y="795687"/>
                                <a:pt x="1167474" y="722821"/>
                              </a:cubicBezTo>
                              <a:cubicBezTo>
                                <a:pt x="1167474" y="588328"/>
                                <a:pt x="1167474" y="453863"/>
                                <a:pt x="1167474" y="319437"/>
                              </a:cubicBezTo>
                              <a:cubicBezTo>
                                <a:pt x="1167474" y="234950"/>
                                <a:pt x="1136042" y="203708"/>
                                <a:pt x="1051364" y="203613"/>
                              </a:cubicBezTo>
                              <a:cubicBezTo>
                                <a:pt x="801047" y="203613"/>
                                <a:pt x="550730" y="203613"/>
                                <a:pt x="300413" y="203613"/>
                              </a:cubicBezTo>
                              <a:cubicBezTo>
                                <a:pt x="283744" y="203613"/>
                                <a:pt x="267076" y="205042"/>
                                <a:pt x="249454" y="20589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461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ihandform: Form 4"/>
                      <wps:cNvSpPr/>
                      <wps:spPr>
                        <a:xfrm>
                          <a:off x="1705653" y="1675543"/>
                          <a:ext cx="1411448" cy="1039631"/>
                        </a:xfrm>
                        <a:custGeom>
                          <a:avLst/>
                          <a:gdLst>
                            <a:gd name="connsiteX0" fmla="*/ 1173866 w 1411448"/>
                            <a:gd name="connsiteY0" fmla="*/ 370370 h 1039631"/>
                            <a:gd name="connsiteX1" fmla="*/ 1160721 w 1411448"/>
                            <a:gd name="connsiteY1" fmla="*/ 279978 h 1039631"/>
                            <a:gd name="connsiteX2" fmla="*/ 1063662 w 1411448"/>
                            <a:gd name="connsiteY2" fmla="*/ 203111 h 1039631"/>
                            <a:gd name="connsiteX3" fmla="*/ 230224 w 1411448"/>
                            <a:gd name="connsiteY3" fmla="*/ 203111 h 1039631"/>
                            <a:gd name="connsiteX4" fmla="*/ 230224 w 1411448"/>
                            <a:gd name="connsiteY4" fmla="*/ -152 h 1039631"/>
                            <a:gd name="connsiteX5" fmla="*/ 282421 w 1411448"/>
                            <a:gd name="connsiteY5" fmla="*/ -152 h 1039631"/>
                            <a:gd name="connsiteX6" fmla="*/ 1138623 w 1411448"/>
                            <a:gd name="connsiteY6" fmla="*/ -152 h 1039631"/>
                            <a:gd name="connsiteX7" fmla="*/ 1402275 w 1411448"/>
                            <a:gd name="connsiteY7" fmla="*/ 228448 h 1039631"/>
                            <a:gd name="connsiteX8" fmla="*/ 1411134 w 1411448"/>
                            <a:gd name="connsiteY8" fmla="*/ 350273 h 1039631"/>
                            <a:gd name="connsiteX9" fmla="*/ 1411610 w 1411448"/>
                            <a:gd name="connsiteY9" fmla="*/ 981875 h 1039631"/>
                            <a:gd name="connsiteX10" fmla="*/ 1411610 w 1411448"/>
                            <a:gd name="connsiteY10" fmla="*/ 1039025 h 1039631"/>
                            <a:gd name="connsiteX11" fmla="*/ 1357032 w 1411448"/>
                            <a:gd name="connsiteY11" fmla="*/ 1039025 h 1039631"/>
                            <a:gd name="connsiteX12" fmla="*/ 267848 w 1411448"/>
                            <a:gd name="connsiteY12" fmla="*/ 1038454 h 1039631"/>
                            <a:gd name="connsiteX13" fmla="*/ 481 w 1411448"/>
                            <a:gd name="connsiteY13" fmla="*/ 772325 h 1039631"/>
                            <a:gd name="connsiteX14" fmla="*/ 19531 w 1411448"/>
                            <a:gd name="connsiteY14" fmla="*/ 538868 h 1039631"/>
                            <a:gd name="connsiteX15" fmla="*/ 224033 w 1411448"/>
                            <a:gd name="connsiteY15" fmla="*/ 380658 h 1039631"/>
                            <a:gd name="connsiteX16" fmla="*/ 1102333 w 1411448"/>
                            <a:gd name="connsiteY16" fmla="*/ 370180 h 1039631"/>
                            <a:gd name="connsiteX17" fmla="*/ 1173866 w 1411448"/>
                            <a:gd name="connsiteY17" fmla="*/ 370370 h 1039631"/>
                            <a:gd name="connsiteX18" fmla="*/ 1167484 w 1411448"/>
                            <a:gd name="connsiteY18" fmla="*/ 573634 h 1039631"/>
                            <a:gd name="connsiteX19" fmla="*/ 1105953 w 1411448"/>
                            <a:gd name="connsiteY19" fmla="*/ 573634 h 1039631"/>
                            <a:gd name="connsiteX20" fmla="*/ 392816 w 1411448"/>
                            <a:gd name="connsiteY20" fmla="*/ 573634 h 1039631"/>
                            <a:gd name="connsiteX21" fmla="*/ 240416 w 1411448"/>
                            <a:gd name="connsiteY21" fmla="*/ 726510 h 1039631"/>
                            <a:gd name="connsiteX22" fmla="*/ 348810 w 1411448"/>
                            <a:gd name="connsiteY22" fmla="*/ 835571 h 1039631"/>
                            <a:gd name="connsiteX23" fmla="*/ 1167484 w 1411448"/>
                            <a:gd name="connsiteY23" fmla="*/ 835571 h 10396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</a:cxnLst>
                          <a:rect l="l" t="t" r="r" b="b"/>
                          <a:pathLst>
                            <a:path w="1411448" h="1039631">
                              <a:moveTo>
                                <a:pt x="1173866" y="370370"/>
                              </a:moveTo>
                              <a:cubicBezTo>
                                <a:pt x="1168818" y="334747"/>
                                <a:pt x="1166722" y="306934"/>
                                <a:pt x="1160721" y="279978"/>
                              </a:cubicBezTo>
                              <a:cubicBezTo>
                                <a:pt x="1146624" y="217304"/>
                                <a:pt x="1127860" y="203111"/>
                                <a:pt x="1063662" y="203111"/>
                              </a:cubicBezTo>
                              <a:lnTo>
                                <a:pt x="230224" y="203111"/>
                              </a:lnTo>
                              <a:lnTo>
                                <a:pt x="230224" y="-152"/>
                              </a:lnTo>
                              <a:lnTo>
                                <a:pt x="282421" y="-152"/>
                              </a:lnTo>
                              <a:cubicBezTo>
                                <a:pt x="568171" y="-152"/>
                                <a:pt x="853572" y="-152"/>
                                <a:pt x="1138623" y="-152"/>
                              </a:cubicBezTo>
                              <a:cubicBezTo>
                                <a:pt x="1284927" y="-152"/>
                                <a:pt x="1391036" y="80525"/>
                                <a:pt x="1402275" y="228448"/>
                              </a:cubicBezTo>
                              <a:cubicBezTo>
                                <a:pt x="1405419" y="269024"/>
                                <a:pt x="1411039" y="309601"/>
                                <a:pt x="1411134" y="350273"/>
                              </a:cubicBezTo>
                              <a:cubicBezTo>
                                <a:pt x="1412086" y="560775"/>
                                <a:pt x="1411610" y="771278"/>
                                <a:pt x="1411610" y="981875"/>
                              </a:cubicBezTo>
                              <a:lnTo>
                                <a:pt x="1411610" y="1039025"/>
                              </a:lnTo>
                              <a:lnTo>
                                <a:pt x="1357032" y="1039025"/>
                              </a:lnTo>
                              <a:cubicBezTo>
                                <a:pt x="993939" y="1039025"/>
                                <a:pt x="630846" y="1040359"/>
                                <a:pt x="267848" y="1038454"/>
                              </a:cubicBezTo>
                              <a:cubicBezTo>
                                <a:pt x="99351" y="1037597"/>
                                <a:pt x="1624" y="938632"/>
                                <a:pt x="481" y="772325"/>
                              </a:cubicBezTo>
                              <a:cubicBezTo>
                                <a:pt x="-967" y="694068"/>
                                <a:pt x="5415" y="615858"/>
                                <a:pt x="19531" y="538868"/>
                              </a:cubicBezTo>
                              <a:cubicBezTo>
                                <a:pt x="38581" y="444094"/>
                                <a:pt x="135546" y="382467"/>
                                <a:pt x="224033" y="380658"/>
                              </a:cubicBezTo>
                              <a:cubicBezTo>
                                <a:pt x="516736" y="374752"/>
                                <a:pt x="809535" y="373323"/>
                                <a:pt x="1102333" y="370180"/>
                              </a:cubicBezTo>
                              <a:cubicBezTo>
                                <a:pt x="1122717" y="370180"/>
                                <a:pt x="1143005" y="370370"/>
                                <a:pt x="1173866" y="370370"/>
                              </a:cubicBezTo>
                              <a:close/>
                              <a:moveTo>
                                <a:pt x="1167484" y="573634"/>
                              </a:moveTo>
                              <a:lnTo>
                                <a:pt x="1105953" y="573634"/>
                              </a:lnTo>
                              <a:cubicBezTo>
                                <a:pt x="867828" y="573634"/>
                                <a:pt x="630465" y="573062"/>
                                <a:pt x="392816" y="573634"/>
                              </a:cubicBezTo>
                              <a:cubicBezTo>
                                <a:pt x="246893" y="574110"/>
                                <a:pt x="237368" y="611734"/>
                                <a:pt x="240416" y="726510"/>
                              </a:cubicBezTo>
                              <a:cubicBezTo>
                                <a:pt x="242607" y="804044"/>
                                <a:pt x="272039" y="835571"/>
                                <a:pt x="348810" y="835571"/>
                              </a:cubicBezTo>
                              <a:lnTo>
                                <a:pt x="1167484" y="8355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61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ihandform: Form 5"/>
                      <wps:cNvSpPr/>
                      <wps:spPr>
                        <a:xfrm>
                          <a:off x="4320441" y="1675536"/>
                          <a:ext cx="1414173" cy="1039838"/>
                        </a:xfrm>
                        <a:custGeom>
                          <a:avLst/>
                          <a:gdLst>
                            <a:gd name="connsiteX0" fmla="*/ 1414007 w 1414173"/>
                            <a:gd name="connsiteY0" fmla="*/ 1039222 h 1039838"/>
                            <a:gd name="connsiteX1" fmla="*/ 1361143 w 1414173"/>
                            <a:gd name="connsiteY1" fmla="*/ 1039222 h 1039838"/>
                            <a:gd name="connsiteX2" fmla="*/ 267006 w 1414173"/>
                            <a:gd name="connsiteY2" fmla="*/ 1038269 h 1039838"/>
                            <a:gd name="connsiteX3" fmla="*/ 31072 w 1414173"/>
                            <a:gd name="connsiteY3" fmla="*/ 897871 h 1039838"/>
                            <a:gd name="connsiteX4" fmla="*/ 5735 w 1414173"/>
                            <a:gd name="connsiteY4" fmla="*/ 798906 h 1039838"/>
                            <a:gd name="connsiteX5" fmla="*/ 34310 w 1414173"/>
                            <a:gd name="connsiteY5" fmla="*/ 511823 h 1039838"/>
                            <a:gd name="connsiteX6" fmla="*/ 226810 w 1414173"/>
                            <a:gd name="connsiteY6" fmla="*/ 380568 h 1039838"/>
                            <a:gd name="connsiteX7" fmla="*/ 420073 w 1414173"/>
                            <a:gd name="connsiteY7" fmla="*/ 371043 h 1039838"/>
                            <a:gd name="connsiteX8" fmla="*/ 1109873 w 1414173"/>
                            <a:gd name="connsiteY8" fmla="*/ 371043 h 1039838"/>
                            <a:gd name="connsiteX9" fmla="*/ 1171786 w 1414173"/>
                            <a:gd name="connsiteY9" fmla="*/ 371043 h 1039838"/>
                            <a:gd name="connsiteX10" fmla="*/ 1171786 w 1414173"/>
                            <a:gd name="connsiteY10" fmla="*/ 296748 h 1039838"/>
                            <a:gd name="connsiteX11" fmla="*/ 1071202 w 1414173"/>
                            <a:gd name="connsiteY11" fmla="*/ 203880 h 1039838"/>
                            <a:gd name="connsiteX12" fmla="*/ 286246 w 1414173"/>
                            <a:gd name="connsiteY12" fmla="*/ 203880 h 1039838"/>
                            <a:gd name="connsiteX13" fmla="*/ 232525 w 1414173"/>
                            <a:gd name="connsiteY13" fmla="*/ 203880 h 1039838"/>
                            <a:gd name="connsiteX14" fmla="*/ 232525 w 1414173"/>
                            <a:gd name="connsiteY14" fmla="*/ -146 h 1039838"/>
                            <a:gd name="connsiteX15" fmla="*/ 288913 w 1414173"/>
                            <a:gd name="connsiteY15" fmla="*/ -146 h 1039838"/>
                            <a:gd name="connsiteX16" fmla="*/ 1140449 w 1414173"/>
                            <a:gd name="connsiteY16" fmla="*/ -146 h 1039838"/>
                            <a:gd name="connsiteX17" fmla="*/ 1413149 w 1414173"/>
                            <a:gd name="connsiteY17" fmla="*/ 272936 h 1039838"/>
                            <a:gd name="connsiteX18" fmla="*/ 1413816 w 1414173"/>
                            <a:gd name="connsiteY18" fmla="*/ 980643 h 1039838"/>
                            <a:gd name="connsiteX19" fmla="*/ 1168928 w 1414173"/>
                            <a:gd name="connsiteY19" fmla="*/ 835959 h 1039838"/>
                            <a:gd name="connsiteX20" fmla="*/ 1168928 w 1414173"/>
                            <a:gd name="connsiteY20" fmla="*/ 578784 h 1039838"/>
                            <a:gd name="connsiteX21" fmla="*/ 1153117 w 1414173"/>
                            <a:gd name="connsiteY21" fmla="*/ 574497 h 1039838"/>
                            <a:gd name="connsiteX22" fmla="*/ 354826 w 1414173"/>
                            <a:gd name="connsiteY22" fmla="*/ 574497 h 1039838"/>
                            <a:gd name="connsiteX23" fmla="*/ 248337 w 1414173"/>
                            <a:gd name="connsiteY23" fmla="*/ 653269 h 1039838"/>
                            <a:gd name="connsiteX24" fmla="*/ 250528 w 1414173"/>
                            <a:gd name="connsiteY24" fmla="*/ 759663 h 1039838"/>
                            <a:gd name="connsiteX25" fmla="*/ 349111 w 1414173"/>
                            <a:gd name="connsiteY25" fmla="*/ 835863 h 1039838"/>
                            <a:gd name="connsiteX26" fmla="*/ 1168928 w 1414173"/>
                            <a:gd name="connsiteY26" fmla="*/ 835863 h 103983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1414173" h="1039838">
                              <a:moveTo>
                                <a:pt x="1414007" y="1039222"/>
                              </a:moveTo>
                              <a:lnTo>
                                <a:pt x="1361143" y="1039222"/>
                              </a:lnTo>
                              <a:cubicBezTo>
                                <a:pt x="996431" y="1039222"/>
                                <a:pt x="631718" y="1040746"/>
                                <a:pt x="267006" y="1038269"/>
                              </a:cubicBezTo>
                              <a:cubicBezTo>
                                <a:pt x="164231" y="1037508"/>
                                <a:pt x="75934" y="999217"/>
                                <a:pt x="31072" y="897871"/>
                              </a:cubicBezTo>
                              <a:cubicBezTo>
                                <a:pt x="17079" y="866553"/>
                                <a:pt x="8516" y="833092"/>
                                <a:pt x="5735" y="798906"/>
                              </a:cubicBezTo>
                              <a:cubicBezTo>
                                <a:pt x="-1123" y="701942"/>
                                <a:pt x="-9219" y="604406"/>
                                <a:pt x="34310" y="511823"/>
                              </a:cubicBezTo>
                              <a:cubicBezTo>
                                <a:pt x="73077" y="430098"/>
                                <a:pt x="140323" y="389712"/>
                                <a:pt x="226810" y="380568"/>
                              </a:cubicBezTo>
                              <a:cubicBezTo>
                                <a:pt x="290914" y="373806"/>
                                <a:pt x="355588" y="371043"/>
                                <a:pt x="420073" y="371043"/>
                              </a:cubicBezTo>
                              <a:cubicBezTo>
                                <a:pt x="650006" y="369995"/>
                                <a:pt x="879940" y="371043"/>
                                <a:pt x="1109873" y="371043"/>
                              </a:cubicBezTo>
                              <a:lnTo>
                                <a:pt x="1171786" y="371043"/>
                              </a:lnTo>
                              <a:cubicBezTo>
                                <a:pt x="1171786" y="343135"/>
                                <a:pt x="1172929" y="319894"/>
                                <a:pt x="1171786" y="296748"/>
                              </a:cubicBezTo>
                              <a:cubicBezTo>
                                <a:pt x="1168071" y="236265"/>
                                <a:pt x="1132924" y="203880"/>
                                <a:pt x="1071202" y="203880"/>
                              </a:cubicBezTo>
                              <a:cubicBezTo>
                                <a:pt x="809579" y="203880"/>
                                <a:pt x="547927" y="203880"/>
                                <a:pt x="286246" y="203880"/>
                              </a:cubicBezTo>
                              <a:lnTo>
                                <a:pt x="232525" y="203880"/>
                              </a:lnTo>
                              <a:lnTo>
                                <a:pt x="232525" y="-146"/>
                              </a:lnTo>
                              <a:lnTo>
                                <a:pt x="288913" y="-146"/>
                              </a:lnTo>
                              <a:cubicBezTo>
                                <a:pt x="572758" y="-146"/>
                                <a:pt x="856603" y="997"/>
                                <a:pt x="1140449" y="-146"/>
                              </a:cubicBezTo>
                              <a:cubicBezTo>
                                <a:pt x="1315613" y="-1098"/>
                                <a:pt x="1411435" y="107963"/>
                                <a:pt x="1413149" y="272936"/>
                              </a:cubicBezTo>
                              <a:cubicBezTo>
                                <a:pt x="1415626" y="508870"/>
                                <a:pt x="1413816" y="744709"/>
                                <a:pt x="1413816" y="980643"/>
                              </a:cubicBezTo>
                              <a:close/>
                              <a:moveTo>
                                <a:pt x="1168928" y="835959"/>
                              </a:moveTo>
                              <a:lnTo>
                                <a:pt x="1168928" y="578784"/>
                              </a:lnTo>
                              <a:cubicBezTo>
                                <a:pt x="1163842" y="576755"/>
                                <a:pt x="1158536" y="575316"/>
                                <a:pt x="1153117" y="574497"/>
                              </a:cubicBezTo>
                              <a:cubicBezTo>
                                <a:pt x="886988" y="574497"/>
                                <a:pt x="620860" y="573259"/>
                                <a:pt x="354826" y="574497"/>
                              </a:cubicBezTo>
                              <a:cubicBezTo>
                                <a:pt x="295676" y="574497"/>
                                <a:pt x="257576" y="602596"/>
                                <a:pt x="248337" y="653269"/>
                              </a:cubicBezTo>
                              <a:cubicBezTo>
                                <a:pt x="241917" y="688521"/>
                                <a:pt x="242660" y="724707"/>
                                <a:pt x="250528" y="759663"/>
                              </a:cubicBezTo>
                              <a:cubicBezTo>
                                <a:pt x="265196" y="823195"/>
                                <a:pt x="285865" y="835863"/>
                                <a:pt x="349111" y="835863"/>
                              </a:cubicBezTo>
                              <a:lnTo>
                                <a:pt x="1168928" y="8358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61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ihandform: Form 6"/>
                      <wps:cNvSpPr/>
                      <wps:spPr>
                        <a:xfrm>
                          <a:off x="0" y="1298924"/>
                          <a:ext cx="1399910" cy="1416543"/>
                        </a:xfrm>
                        <a:custGeom>
                          <a:avLst/>
                          <a:gdLst>
                            <a:gd name="connsiteX0" fmla="*/ 1162637 w 1399910"/>
                            <a:gd name="connsiteY0" fmla="*/ 376466 h 1416543"/>
                            <a:gd name="connsiteX1" fmla="*/ 1162637 w 1399910"/>
                            <a:gd name="connsiteY1" fmla="*/ -152 h 1416543"/>
                            <a:gd name="connsiteX2" fmla="*/ 1400191 w 1399910"/>
                            <a:gd name="connsiteY2" fmla="*/ -152 h 1416543"/>
                            <a:gd name="connsiteX3" fmla="*/ 1400191 w 1399910"/>
                            <a:gd name="connsiteY3" fmla="*/ 1415834 h 1416543"/>
                            <a:gd name="connsiteX4" fmla="*/ 1349518 w 1399910"/>
                            <a:gd name="connsiteY4" fmla="*/ 1415834 h 1416543"/>
                            <a:gd name="connsiteX5" fmla="*/ 269859 w 1399910"/>
                            <a:gd name="connsiteY5" fmla="*/ 1415168 h 1416543"/>
                            <a:gd name="connsiteX6" fmla="*/ 2493 w 1399910"/>
                            <a:gd name="connsiteY6" fmla="*/ 1147801 h 1416543"/>
                            <a:gd name="connsiteX7" fmla="*/ 1159 w 1399910"/>
                            <a:gd name="connsiteY7" fmla="*/ 658692 h 1416543"/>
                            <a:gd name="connsiteX8" fmla="*/ 282623 w 1399910"/>
                            <a:gd name="connsiteY8" fmla="*/ 375514 h 1416543"/>
                            <a:gd name="connsiteX9" fmla="*/ 1100630 w 1399910"/>
                            <a:gd name="connsiteY9" fmla="*/ 376371 h 1416543"/>
                            <a:gd name="connsiteX10" fmla="*/ 1159970 w 1399910"/>
                            <a:gd name="connsiteY10" fmla="*/ 579825 h 1416543"/>
                            <a:gd name="connsiteX11" fmla="*/ 357203 w 1399910"/>
                            <a:gd name="connsiteY11" fmla="*/ 579825 h 1416543"/>
                            <a:gd name="connsiteX12" fmla="*/ 242903 w 1399910"/>
                            <a:gd name="connsiteY12" fmla="*/ 693077 h 1416543"/>
                            <a:gd name="connsiteX13" fmla="*/ 242903 w 1399910"/>
                            <a:gd name="connsiteY13" fmla="*/ 1087032 h 1416543"/>
                            <a:gd name="connsiteX14" fmla="*/ 369872 w 1399910"/>
                            <a:gd name="connsiteY14" fmla="*/ 1212571 h 1416543"/>
                            <a:gd name="connsiteX15" fmla="*/ 1159780 w 1399910"/>
                            <a:gd name="connsiteY15" fmla="*/ 1212571 h 141654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1399910" h="1416543">
                              <a:moveTo>
                                <a:pt x="1162637" y="376466"/>
                              </a:moveTo>
                              <a:lnTo>
                                <a:pt x="1162637" y="-152"/>
                              </a:lnTo>
                              <a:lnTo>
                                <a:pt x="1400191" y="-152"/>
                              </a:lnTo>
                              <a:lnTo>
                                <a:pt x="1400191" y="1415834"/>
                              </a:lnTo>
                              <a:lnTo>
                                <a:pt x="1349518" y="1415834"/>
                              </a:lnTo>
                              <a:cubicBezTo>
                                <a:pt x="989663" y="1415834"/>
                                <a:pt x="629714" y="1417454"/>
                                <a:pt x="269859" y="1415168"/>
                              </a:cubicBezTo>
                              <a:cubicBezTo>
                                <a:pt x="100695" y="1414025"/>
                                <a:pt x="7636" y="1319918"/>
                                <a:pt x="2493" y="1147801"/>
                              </a:cubicBezTo>
                              <a:cubicBezTo>
                                <a:pt x="-2365" y="984924"/>
                                <a:pt x="2493" y="821760"/>
                                <a:pt x="1159" y="658692"/>
                              </a:cubicBezTo>
                              <a:cubicBezTo>
                                <a:pt x="-79" y="484290"/>
                                <a:pt x="100886" y="372942"/>
                                <a:pt x="282623" y="375514"/>
                              </a:cubicBezTo>
                              <a:cubicBezTo>
                                <a:pt x="555228" y="378848"/>
                                <a:pt x="827929" y="376371"/>
                                <a:pt x="1100630" y="376371"/>
                              </a:cubicBezTo>
                              <a:close/>
                              <a:moveTo>
                                <a:pt x="1159970" y="579825"/>
                              </a:moveTo>
                              <a:lnTo>
                                <a:pt x="357203" y="579825"/>
                              </a:lnTo>
                              <a:cubicBezTo>
                                <a:pt x="275765" y="579825"/>
                                <a:pt x="242903" y="612210"/>
                                <a:pt x="242903" y="693077"/>
                              </a:cubicBezTo>
                              <a:cubicBezTo>
                                <a:pt x="242903" y="824399"/>
                                <a:pt x="242903" y="955710"/>
                                <a:pt x="242903" y="1087032"/>
                              </a:cubicBezTo>
                              <a:cubicBezTo>
                                <a:pt x="242903" y="1182282"/>
                                <a:pt x="273193" y="1212571"/>
                                <a:pt x="369872" y="1212571"/>
                              </a:cubicBezTo>
                              <a:lnTo>
                                <a:pt x="1159780" y="12125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461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ihandform: Form 7"/>
                      <wps:cNvSpPr/>
                      <wps:spPr>
                        <a:xfrm>
                          <a:off x="7821625" y="1675540"/>
                          <a:ext cx="1444656" cy="1040762"/>
                        </a:xfrm>
                        <a:custGeom>
                          <a:avLst/>
                          <a:gdLst>
                            <a:gd name="connsiteX0" fmla="*/ 719649 w 1444656"/>
                            <a:gd name="connsiteY0" fmla="*/ 1039218 h 1040762"/>
                            <a:gd name="connsiteX1" fmla="*/ 277498 w 1444656"/>
                            <a:gd name="connsiteY1" fmla="*/ 1038361 h 1040762"/>
                            <a:gd name="connsiteX2" fmla="*/ 3941 w 1444656"/>
                            <a:gd name="connsiteY2" fmla="*/ 766898 h 1040762"/>
                            <a:gd name="connsiteX3" fmla="*/ 3941 w 1444656"/>
                            <a:gd name="connsiteY3" fmla="*/ 273313 h 1040762"/>
                            <a:gd name="connsiteX4" fmla="*/ 274926 w 1444656"/>
                            <a:gd name="connsiteY4" fmla="*/ -150 h 1040762"/>
                            <a:gd name="connsiteX5" fmla="*/ 1168753 w 1444656"/>
                            <a:gd name="connsiteY5" fmla="*/ -150 h 1040762"/>
                            <a:gd name="connsiteX6" fmla="*/ 1442883 w 1444656"/>
                            <a:gd name="connsiteY6" fmla="*/ 276075 h 1040762"/>
                            <a:gd name="connsiteX7" fmla="*/ 1442883 w 1444656"/>
                            <a:gd name="connsiteY7" fmla="*/ 764993 h 1040762"/>
                            <a:gd name="connsiteX8" fmla="*/ 1419260 w 1444656"/>
                            <a:gd name="connsiteY8" fmla="*/ 888152 h 1040762"/>
                            <a:gd name="connsiteX9" fmla="*/ 1185802 w 1444656"/>
                            <a:gd name="connsiteY9" fmla="*/ 1038742 h 1040762"/>
                            <a:gd name="connsiteX10" fmla="*/ 719649 w 1444656"/>
                            <a:gd name="connsiteY10" fmla="*/ 1039218 h 1040762"/>
                            <a:gd name="connsiteX11" fmla="*/ 727936 w 1444656"/>
                            <a:gd name="connsiteY11" fmla="*/ 203114 h 1040762"/>
                            <a:gd name="connsiteX12" fmla="*/ 356937 w 1444656"/>
                            <a:gd name="connsiteY12" fmla="*/ 203114 h 1040762"/>
                            <a:gd name="connsiteX13" fmla="*/ 244542 w 1444656"/>
                            <a:gd name="connsiteY13" fmla="*/ 314270 h 1040762"/>
                            <a:gd name="connsiteX14" fmla="*/ 244542 w 1444656"/>
                            <a:gd name="connsiteY14" fmla="*/ 713082 h 1040762"/>
                            <a:gd name="connsiteX15" fmla="*/ 365891 w 1444656"/>
                            <a:gd name="connsiteY15" fmla="*/ 835859 h 1040762"/>
                            <a:gd name="connsiteX16" fmla="*/ 1079218 w 1444656"/>
                            <a:gd name="connsiteY16" fmla="*/ 835859 h 1040762"/>
                            <a:gd name="connsiteX17" fmla="*/ 1201900 w 1444656"/>
                            <a:gd name="connsiteY17" fmla="*/ 714225 h 1040762"/>
                            <a:gd name="connsiteX18" fmla="*/ 1201900 w 1444656"/>
                            <a:gd name="connsiteY18" fmla="*/ 315413 h 1040762"/>
                            <a:gd name="connsiteX19" fmla="*/ 1089409 w 1444656"/>
                            <a:gd name="connsiteY19" fmla="*/ 203114 h 1040762"/>
                            <a:gd name="connsiteX20" fmla="*/ 727936 w 1444656"/>
                            <a:gd name="connsiteY20" fmla="*/ 203114 h 104076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</a:cxnLst>
                          <a:rect l="l" t="t" r="r" b="b"/>
                          <a:pathLst>
                            <a:path w="1444656" h="1040762">
                              <a:moveTo>
                                <a:pt x="719649" y="1039218"/>
                              </a:moveTo>
                              <a:cubicBezTo>
                                <a:pt x="572202" y="1039218"/>
                                <a:pt x="424374" y="1042742"/>
                                <a:pt x="277498" y="1038361"/>
                              </a:cubicBezTo>
                              <a:cubicBezTo>
                                <a:pt x="85665" y="1032646"/>
                                <a:pt x="9560" y="935110"/>
                                <a:pt x="3941" y="766898"/>
                              </a:cubicBezTo>
                              <a:cubicBezTo>
                                <a:pt x="-1584" y="602497"/>
                                <a:pt x="-250" y="437810"/>
                                <a:pt x="3941" y="273313"/>
                              </a:cubicBezTo>
                              <a:cubicBezTo>
                                <a:pt x="8132" y="108816"/>
                                <a:pt x="93857" y="-150"/>
                                <a:pt x="274926" y="-150"/>
                              </a:cubicBezTo>
                              <a:cubicBezTo>
                                <a:pt x="572869" y="298"/>
                                <a:pt x="870811" y="298"/>
                                <a:pt x="1168753" y="-150"/>
                              </a:cubicBezTo>
                              <a:cubicBezTo>
                                <a:pt x="1351918" y="-721"/>
                                <a:pt x="1439453" y="109673"/>
                                <a:pt x="1442883" y="276075"/>
                              </a:cubicBezTo>
                              <a:cubicBezTo>
                                <a:pt x="1446121" y="438953"/>
                                <a:pt x="1445073" y="602021"/>
                                <a:pt x="1442883" y="764993"/>
                              </a:cubicBezTo>
                              <a:cubicBezTo>
                                <a:pt x="1442006" y="807084"/>
                                <a:pt x="1434024" y="848728"/>
                                <a:pt x="1419260" y="888152"/>
                              </a:cubicBezTo>
                              <a:cubicBezTo>
                                <a:pt x="1379446" y="994165"/>
                                <a:pt x="1290768" y="1035599"/>
                                <a:pt x="1185802" y="1038742"/>
                              </a:cubicBezTo>
                              <a:cubicBezTo>
                                <a:pt x="1030069" y="1042647"/>
                                <a:pt x="874907" y="1039218"/>
                                <a:pt x="719649" y="1039218"/>
                              </a:cubicBezTo>
                              <a:close/>
                              <a:moveTo>
                                <a:pt x="727936" y="203114"/>
                              </a:moveTo>
                              <a:cubicBezTo>
                                <a:pt x="604301" y="203114"/>
                                <a:pt x="480638" y="203114"/>
                                <a:pt x="356937" y="203114"/>
                              </a:cubicBezTo>
                              <a:cubicBezTo>
                                <a:pt x="278832" y="203114"/>
                                <a:pt x="244637" y="237023"/>
                                <a:pt x="244542" y="314270"/>
                              </a:cubicBezTo>
                              <a:cubicBezTo>
                                <a:pt x="244542" y="447239"/>
                                <a:pt x="244542" y="580180"/>
                                <a:pt x="244542" y="713082"/>
                              </a:cubicBezTo>
                              <a:cubicBezTo>
                                <a:pt x="244542" y="800522"/>
                                <a:pt x="279023" y="835764"/>
                                <a:pt x="365891" y="835859"/>
                              </a:cubicBezTo>
                              <a:cubicBezTo>
                                <a:pt x="603634" y="835859"/>
                                <a:pt x="841407" y="835859"/>
                                <a:pt x="1079218" y="835859"/>
                              </a:cubicBezTo>
                              <a:cubicBezTo>
                                <a:pt x="1166467" y="835859"/>
                                <a:pt x="1201709" y="800712"/>
                                <a:pt x="1201900" y="714225"/>
                              </a:cubicBezTo>
                              <a:cubicBezTo>
                                <a:pt x="1201900" y="581256"/>
                                <a:pt x="1201900" y="448316"/>
                                <a:pt x="1201900" y="315413"/>
                              </a:cubicBezTo>
                              <a:cubicBezTo>
                                <a:pt x="1201900" y="241880"/>
                                <a:pt x="1163133" y="203304"/>
                                <a:pt x="1089409" y="203114"/>
                              </a:cubicBezTo>
                              <a:cubicBezTo>
                                <a:pt x="968890" y="202923"/>
                                <a:pt x="848398" y="202923"/>
                                <a:pt x="727936" y="20311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461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ihandform: Form 8"/>
                      <wps:cNvSpPr/>
                      <wps:spPr>
                        <a:xfrm>
                          <a:off x="3464830" y="1449133"/>
                          <a:ext cx="657802" cy="1265834"/>
                        </a:xfrm>
                        <a:custGeom>
                          <a:avLst/>
                          <a:gdLst>
                            <a:gd name="connsiteX0" fmla="*/ 763 w 657802"/>
                            <a:gd name="connsiteY0" fmla="*/ -152 h 1265834"/>
                            <a:gd name="connsiteX1" fmla="*/ 240888 w 657802"/>
                            <a:gd name="connsiteY1" fmla="*/ -152 h 1265834"/>
                            <a:gd name="connsiteX2" fmla="*/ 240888 w 657802"/>
                            <a:gd name="connsiteY2" fmla="*/ 224352 h 1265834"/>
                            <a:gd name="connsiteX3" fmla="*/ 628936 w 657802"/>
                            <a:gd name="connsiteY3" fmla="*/ 224352 h 1265834"/>
                            <a:gd name="connsiteX4" fmla="*/ 628936 w 657802"/>
                            <a:gd name="connsiteY4" fmla="*/ 428949 h 1265834"/>
                            <a:gd name="connsiteX5" fmla="*/ 245365 w 657802"/>
                            <a:gd name="connsiteY5" fmla="*/ 428949 h 1265834"/>
                            <a:gd name="connsiteX6" fmla="*/ 242602 w 657802"/>
                            <a:gd name="connsiteY6" fmla="*/ 478765 h 1265834"/>
                            <a:gd name="connsiteX7" fmla="*/ 242602 w 657802"/>
                            <a:gd name="connsiteY7" fmla="*/ 958253 h 1265834"/>
                            <a:gd name="connsiteX8" fmla="*/ 346520 w 657802"/>
                            <a:gd name="connsiteY8" fmla="*/ 1062171 h 1265834"/>
                            <a:gd name="connsiteX9" fmla="*/ 645986 w 657802"/>
                            <a:gd name="connsiteY9" fmla="*/ 1063123 h 1265834"/>
                            <a:gd name="connsiteX10" fmla="*/ 658083 w 657802"/>
                            <a:gd name="connsiteY10" fmla="*/ 1066838 h 1265834"/>
                            <a:gd name="connsiteX11" fmla="*/ 658083 w 657802"/>
                            <a:gd name="connsiteY11" fmla="*/ 1265625 h 1265834"/>
                            <a:gd name="connsiteX12" fmla="*/ 608934 w 657802"/>
                            <a:gd name="connsiteY12" fmla="*/ 1265625 h 1265834"/>
                            <a:gd name="connsiteX13" fmla="*/ 271273 w 657802"/>
                            <a:gd name="connsiteY13" fmla="*/ 1265625 h 1265834"/>
                            <a:gd name="connsiteX14" fmla="*/ 286 w 657802"/>
                            <a:gd name="connsiteY14" fmla="*/ 996068 h 1265834"/>
                            <a:gd name="connsiteX15" fmla="*/ 858 w 657802"/>
                            <a:gd name="connsiteY15" fmla="*/ 56141 h 12658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657802" h="1265834">
                              <a:moveTo>
                                <a:pt x="763" y="-152"/>
                              </a:moveTo>
                              <a:lnTo>
                                <a:pt x="240888" y="-152"/>
                              </a:lnTo>
                              <a:lnTo>
                                <a:pt x="240888" y="224352"/>
                              </a:lnTo>
                              <a:lnTo>
                                <a:pt x="628936" y="224352"/>
                              </a:lnTo>
                              <a:lnTo>
                                <a:pt x="628936" y="428949"/>
                              </a:lnTo>
                              <a:lnTo>
                                <a:pt x="245365" y="428949"/>
                              </a:lnTo>
                              <a:cubicBezTo>
                                <a:pt x="244222" y="447999"/>
                                <a:pt x="242602" y="463525"/>
                                <a:pt x="242602" y="478765"/>
                              </a:cubicBezTo>
                              <a:cubicBezTo>
                                <a:pt x="242602" y="638594"/>
                                <a:pt x="242602" y="798424"/>
                                <a:pt x="242602" y="958253"/>
                              </a:cubicBezTo>
                              <a:cubicBezTo>
                                <a:pt x="242602" y="1027500"/>
                                <a:pt x="276130" y="1061504"/>
                                <a:pt x="346520" y="1062171"/>
                              </a:cubicBezTo>
                              <a:cubicBezTo>
                                <a:pt x="446342" y="1063028"/>
                                <a:pt x="546545" y="1062743"/>
                                <a:pt x="645986" y="1063123"/>
                              </a:cubicBezTo>
                              <a:cubicBezTo>
                                <a:pt x="650149" y="1063876"/>
                                <a:pt x="654216" y="1065124"/>
                                <a:pt x="658083" y="1066838"/>
                              </a:cubicBezTo>
                              <a:lnTo>
                                <a:pt x="658083" y="1265625"/>
                              </a:lnTo>
                              <a:lnTo>
                                <a:pt x="608934" y="1265625"/>
                              </a:lnTo>
                              <a:cubicBezTo>
                                <a:pt x="496348" y="1265625"/>
                                <a:pt x="383858" y="1264006"/>
                                <a:pt x="271273" y="1265625"/>
                              </a:cubicBezTo>
                              <a:cubicBezTo>
                                <a:pt x="109348" y="1268578"/>
                                <a:pt x="-666" y="1156754"/>
                                <a:pt x="286" y="996068"/>
                              </a:cubicBezTo>
                              <a:cubicBezTo>
                                <a:pt x="2191" y="682695"/>
                                <a:pt x="858" y="369418"/>
                                <a:pt x="858" y="5614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461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ihandform: Form 9"/>
                      <wps:cNvSpPr/>
                      <wps:spPr>
                        <a:xfrm>
                          <a:off x="9603284" y="1674789"/>
                          <a:ext cx="706693" cy="1036883"/>
                        </a:xfrm>
                        <a:custGeom>
                          <a:avLst/>
                          <a:gdLst>
                            <a:gd name="connsiteX0" fmla="*/ 706973 w 706693"/>
                            <a:gd name="connsiteY0" fmla="*/ 3840 h 1036883"/>
                            <a:gd name="connsiteX1" fmla="*/ 706973 w 706693"/>
                            <a:gd name="connsiteY1" fmla="*/ 203865 h 1036883"/>
                            <a:gd name="connsiteX2" fmla="*/ 502662 w 706693"/>
                            <a:gd name="connsiteY2" fmla="*/ 203865 h 1036883"/>
                            <a:gd name="connsiteX3" fmla="*/ 369312 w 706693"/>
                            <a:gd name="connsiteY3" fmla="*/ 203865 h 1036883"/>
                            <a:gd name="connsiteX4" fmla="*/ 243106 w 706693"/>
                            <a:gd name="connsiteY4" fmla="*/ 331024 h 1036883"/>
                            <a:gd name="connsiteX5" fmla="*/ 242344 w 706693"/>
                            <a:gd name="connsiteY5" fmla="*/ 981581 h 1036883"/>
                            <a:gd name="connsiteX6" fmla="*/ 242344 w 706693"/>
                            <a:gd name="connsiteY6" fmla="*/ 1036731 h 1036883"/>
                            <a:gd name="connsiteX7" fmla="*/ 885 w 706693"/>
                            <a:gd name="connsiteY7" fmla="*/ 1036731 h 1036883"/>
                            <a:gd name="connsiteX8" fmla="*/ 885 w 706693"/>
                            <a:gd name="connsiteY8" fmla="*/ 993297 h 1036883"/>
                            <a:gd name="connsiteX9" fmla="*/ 1933 w 706693"/>
                            <a:gd name="connsiteY9" fmla="*/ 280922 h 1036883"/>
                            <a:gd name="connsiteX10" fmla="*/ 116233 w 706693"/>
                            <a:gd name="connsiteY10" fmla="*/ 42797 h 1036883"/>
                            <a:gd name="connsiteX11" fmla="*/ 238629 w 706693"/>
                            <a:gd name="connsiteY11" fmla="*/ 2507 h 1036883"/>
                            <a:gd name="connsiteX12" fmla="*/ 685733 w 706693"/>
                            <a:gd name="connsiteY12" fmla="*/ 887 h 1036883"/>
                            <a:gd name="connsiteX13" fmla="*/ 706973 w 706693"/>
                            <a:gd name="connsiteY13" fmla="*/ 3840 h 103688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706693" h="1036883">
                              <a:moveTo>
                                <a:pt x="706973" y="3840"/>
                              </a:moveTo>
                              <a:lnTo>
                                <a:pt x="706973" y="203865"/>
                              </a:lnTo>
                              <a:lnTo>
                                <a:pt x="502662" y="203865"/>
                              </a:lnTo>
                              <a:cubicBezTo>
                                <a:pt x="458276" y="203865"/>
                                <a:pt x="413794" y="205008"/>
                                <a:pt x="369312" y="203865"/>
                              </a:cubicBezTo>
                              <a:cubicBezTo>
                                <a:pt x="269776" y="200627"/>
                                <a:pt x="244059" y="241394"/>
                                <a:pt x="243106" y="331024"/>
                              </a:cubicBezTo>
                              <a:cubicBezTo>
                                <a:pt x="240820" y="547813"/>
                                <a:pt x="242344" y="764792"/>
                                <a:pt x="242344" y="981581"/>
                              </a:cubicBezTo>
                              <a:lnTo>
                                <a:pt x="242344" y="1036731"/>
                              </a:lnTo>
                              <a:lnTo>
                                <a:pt x="885" y="1036731"/>
                              </a:lnTo>
                              <a:lnTo>
                                <a:pt x="885" y="993297"/>
                              </a:lnTo>
                              <a:cubicBezTo>
                                <a:pt x="885" y="755839"/>
                                <a:pt x="-1020" y="518380"/>
                                <a:pt x="1933" y="280922"/>
                              </a:cubicBezTo>
                              <a:cubicBezTo>
                                <a:pt x="3076" y="186339"/>
                                <a:pt x="24984" y="94804"/>
                                <a:pt x="116233" y="42797"/>
                              </a:cubicBezTo>
                              <a:cubicBezTo>
                                <a:pt x="153094" y="21842"/>
                                <a:pt x="197195" y="3840"/>
                                <a:pt x="238629" y="2507"/>
                              </a:cubicBezTo>
                              <a:cubicBezTo>
                                <a:pt x="387505" y="-2161"/>
                                <a:pt x="536666" y="697"/>
                                <a:pt x="685733" y="887"/>
                              </a:cubicBezTo>
                              <a:cubicBezTo>
                                <a:pt x="692867" y="1421"/>
                                <a:pt x="699963" y="2402"/>
                                <a:pt x="706973" y="38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4616E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ihandform: Form 10"/>
                      <wps:cNvSpPr>
                        <a:spLocks noChangeAspect="1"/>
                      </wps:cNvSpPr>
                      <wps:spPr>
                        <a:xfrm>
                          <a:off x="7878655" y="0"/>
                          <a:ext cx="1330898" cy="207359"/>
                        </a:xfrm>
                        <a:custGeom>
                          <a:avLst/>
                          <a:gdLst>
                            <a:gd name="connsiteX0" fmla="*/ 665572 w 1330898"/>
                            <a:gd name="connsiteY0" fmla="*/ 207207 h 207359"/>
                            <a:gd name="connsiteX1" fmla="*/ 71117 w 1330898"/>
                            <a:gd name="connsiteY1" fmla="*/ 207207 h 207359"/>
                            <a:gd name="connsiteX2" fmla="*/ 441 w 1330898"/>
                            <a:gd name="connsiteY2" fmla="*/ 138056 h 207359"/>
                            <a:gd name="connsiteX3" fmla="*/ 138173 w 1330898"/>
                            <a:gd name="connsiteY3" fmla="*/ -152 h 207359"/>
                            <a:gd name="connsiteX4" fmla="*/ 1246311 w 1330898"/>
                            <a:gd name="connsiteY4" fmla="*/ -152 h 207359"/>
                            <a:gd name="connsiteX5" fmla="*/ 1331179 w 1330898"/>
                            <a:gd name="connsiteY5" fmla="*/ 86240 h 207359"/>
                            <a:gd name="connsiteX6" fmla="*/ 1212497 w 1330898"/>
                            <a:gd name="connsiteY6" fmla="*/ 207207 h 2073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30898" h="207359">
                              <a:moveTo>
                                <a:pt x="665572" y="207207"/>
                              </a:moveTo>
                              <a:cubicBezTo>
                                <a:pt x="467452" y="207207"/>
                                <a:pt x="269303" y="207207"/>
                                <a:pt x="71117" y="207207"/>
                              </a:cubicBezTo>
                              <a:cubicBezTo>
                                <a:pt x="16920" y="207207"/>
                                <a:pt x="917" y="191205"/>
                                <a:pt x="441" y="138056"/>
                              </a:cubicBezTo>
                              <a:cubicBezTo>
                                <a:pt x="-607" y="-152"/>
                                <a:pt x="-607" y="-152"/>
                                <a:pt x="138173" y="-152"/>
                              </a:cubicBezTo>
                              <a:lnTo>
                                <a:pt x="1246311" y="-152"/>
                              </a:lnTo>
                              <a:cubicBezTo>
                                <a:pt x="1315273" y="-152"/>
                                <a:pt x="1331084" y="16040"/>
                                <a:pt x="1331179" y="86240"/>
                              </a:cubicBezTo>
                              <a:cubicBezTo>
                                <a:pt x="1331179" y="207207"/>
                                <a:pt x="1331179" y="207207"/>
                                <a:pt x="1212497" y="2072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E292B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ihandform: Form 11"/>
                      <wps:cNvSpPr>
                        <a:spLocks noChangeAspect="1"/>
                      </wps:cNvSpPr>
                      <wps:spPr>
                        <a:xfrm>
                          <a:off x="7878655" y="523780"/>
                          <a:ext cx="1330898" cy="207359"/>
                        </a:xfrm>
                        <a:custGeom>
                          <a:avLst/>
                          <a:gdLst>
                            <a:gd name="connsiteX0" fmla="*/ 665572 w 1330898"/>
                            <a:gd name="connsiteY0" fmla="*/ 207207 h 207359"/>
                            <a:gd name="connsiteX1" fmla="*/ 71117 w 1330898"/>
                            <a:gd name="connsiteY1" fmla="*/ 207207 h 207359"/>
                            <a:gd name="connsiteX2" fmla="*/ 441 w 1330898"/>
                            <a:gd name="connsiteY2" fmla="*/ 138056 h 207359"/>
                            <a:gd name="connsiteX3" fmla="*/ 138173 w 1330898"/>
                            <a:gd name="connsiteY3" fmla="*/ -152 h 207359"/>
                            <a:gd name="connsiteX4" fmla="*/ 1246311 w 1330898"/>
                            <a:gd name="connsiteY4" fmla="*/ -152 h 207359"/>
                            <a:gd name="connsiteX5" fmla="*/ 1331179 w 1330898"/>
                            <a:gd name="connsiteY5" fmla="*/ 86240 h 207359"/>
                            <a:gd name="connsiteX6" fmla="*/ 1212497 w 1330898"/>
                            <a:gd name="connsiteY6" fmla="*/ 207207 h 2073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30898" h="207359">
                              <a:moveTo>
                                <a:pt x="665572" y="207207"/>
                              </a:moveTo>
                              <a:cubicBezTo>
                                <a:pt x="467452" y="207207"/>
                                <a:pt x="269303" y="207207"/>
                                <a:pt x="71117" y="207207"/>
                              </a:cubicBezTo>
                              <a:cubicBezTo>
                                <a:pt x="16920" y="207207"/>
                                <a:pt x="917" y="191205"/>
                                <a:pt x="441" y="138056"/>
                              </a:cubicBezTo>
                              <a:cubicBezTo>
                                <a:pt x="-607" y="-152"/>
                                <a:pt x="-607" y="-152"/>
                                <a:pt x="138173" y="-152"/>
                              </a:cubicBezTo>
                              <a:lnTo>
                                <a:pt x="1246311" y="-152"/>
                              </a:lnTo>
                              <a:cubicBezTo>
                                <a:pt x="1315273" y="-152"/>
                                <a:pt x="1331084" y="16040"/>
                                <a:pt x="1331179" y="86240"/>
                              </a:cubicBezTo>
                              <a:cubicBezTo>
                                <a:pt x="1331179" y="207207"/>
                                <a:pt x="1331179" y="207207"/>
                                <a:pt x="1212497" y="2072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E292B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3" name="Freihandform: Form 12"/>
                      <wps:cNvSpPr>
                        <a:spLocks noChangeAspect="1"/>
                      </wps:cNvSpPr>
                      <wps:spPr>
                        <a:xfrm>
                          <a:off x="7877240" y="1048080"/>
                          <a:ext cx="1330898" cy="207359"/>
                        </a:xfrm>
                        <a:custGeom>
                          <a:avLst/>
                          <a:gdLst>
                            <a:gd name="connsiteX0" fmla="*/ 665572 w 1330898"/>
                            <a:gd name="connsiteY0" fmla="*/ 207207 h 207359"/>
                            <a:gd name="connsiteX1" fmla="*/ 71117 w 1330898"/>
                            <a:gd name="connsiteY1" fmla="*/ 207207 h 207359"/>
                            <a:gd name="connsiteX2" fmla="*/ 441 w 1330898"/>
                            <a:gd name="connsiteY2" fmla="*/ 138056 h 207359"/>
                            <a:gd name="connsiteX3" fmla="*/ 138173 w 1330898"/>
                            <a:gd name="connsiteY3" fmla="*/ -152 h 207359"/>
                            <a:gd name="connsiteX4" fmla="*/ 1246311 w 1330898"/>
                            <a:gd name="connsiteY4" fmla="*/ -152 h 207359"/>
                            <a:gd name="connsiteX5" fmla="*/ 1331179 w 1330898"/>
                            <a:gd name="connsiteY5" fmla="*/ 86240 h 207359"/>
                            <a:gd name="connsiteX6" fmla="*/ 1212497 w 1330898"/>
                            <a:gd name="connsiteY6" fmla="*/ 207207 h 2073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30898" h="207359">
                              <a:moveTo>
                                <a:pt x="665572" y="207207"/>
                              </a:moveTo>
                              <a:cubicBezTo>
                                <a:pt x="467452" y="207207"/>
                                <a:pt x="269303" y="207207"/>
                                <a:pt x="71117" y="207207"/>
                              </a:cubicBezTo>
                              <a:cubicBezTo>
                                <a:pt x="16920" y="207207"/>
                                <a:pt x="917" y="191205"/>
                                <a:pt x="441" y="138056"/>
                              </a:cubicBezTo>
                              <a:cubicBezTo>
                                <a:pt x="-607" y="-152"/>
                                <a:pt x="-607" y="-152"/>
                                <a:pt x="138173" y="-152"/>
                              </a:cubicBezTo>
                              <a:lnTo>
                                <a:pt x="1246311" y="-152"/>
                              </a:lnTo>
                              <a:cubicBezTo>
                                <a:pt x="1315273" y="-152"/>
                                <a:pt x="1331084" y="16040"/>
                                <a:pt x="1331179" y="86240"/>
                              </a:cubicBezTo>
                              <a:cubicBezTo>
                                <a:pt x="1331179" y="207207"/>
                                <a:pt x="1331179" y="207207"/>
                                <a:pt x="1212497" y="2072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E292B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ihandform: Form 13"/>
                      <wps:cNvSpPr>
                        <a:spLocks noChangeAspect="1"/>
                      </wps:cNvSpPr>
                      <wps:spPr>
                        <a:xfrm>
                          <a:off x="7877240" y="3132033"/>
                          <a:ext cx="1330898" cy="207359"/>
                        </a:xfrm>
                        <a:custGeom>
                          <a:avLst/>
                          <a:gdLst>
                            <a:gd name="connsiteX0" fmla="*/ 665572 w 1330898"/>
                            <a:gd name="connsiteY0" fmla="*/ 207207 h 207359"/>
                            <a:gd name="connsiteX1" fmla="*/ 71117 w 1330898"/>
                            <a:gd name="connsiteY1" fmla="*/ 207207 h 207359"/>
                            <a:gd name="connsiteX2" fmla="*/ 441 w 1330898"/>
                            <a:gd name="connsiteY2" fmla="*/ 138056 h 207359"/>
                            <a:gd name="connsiteX3" fmla="*/ 138173 w 1330898"/>
                            <a:gd name="connsiteY3" fmla="*/ -152 h 207359"/>
                            <a:gd name="connsiteX4" fmla="*/ 1246311 w 1330898"/>
                            <a:gd name="connsiteY4" fmla="*/ -152 h 207359"/>
                            <a:gd name="connsiteX5" fmla="*/ 1331179 w 1330898"/>
                            <a:gd name="connsiteY5" fmla="*/ 86240 h 207359"/>
                            <a:gd name="connsiteX6" fmla="*/ 1212497 w 1330898"/>
                            <a:gd name="connsiteY6" fmla="*/ 207207 h 2073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30898" h="207359">
                              <a:moveTo>
                                <a:pt x="665572" y="207207"/>
                              </a:moveTo>
                              <a:cubicBezTo>
                                <a:pt x="467452" y="207207"/>
                                <a:pt x="269303" y="207207"/>
                                <a:pt x="71117" y="207207"/>
                              </a:cubicBezTo>
                              <a:cubicBezTo>
                                <a:pt x="16920" y="207207"/>
                                <a:pt x="917" y="191205"/>
                                <a:pt x="441" y="138056"/>
                              </a:cubicBezTo>
                              <a:cubicBezTo>
                                <a:pt x="-607" y="-152"/>
                                <a:pt x="-607" y="-152"/>
                                <a:pt x="138173" y="-152"/>
                              </a:cubicBezTo>
                              <a:lnTo>
                                <a:pt x="1246311" y="-152"/>
                              </a:lnTo>
                              <a:cubicBezTo>
                                <a:pt x="1315273" y="-152"/>
                                <a:pt x="1331084" y="16040"/>
                                <a:pt x="1331179" y="86240"/>
                              </a:cubicBezTo>
                              <a:cubicBezTo>
                                <a:pt x="1331179" y="207207"/>
                                <a:pt x="1331179" y="207207"/>
                                <a:pt x="1212497" y="2072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E292B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ihandform: Form 14"/>
                      <wps:cNvSpPr>
                        <a:spLocks noChangeAspect="1"/>
                      </wps:cNvSpPr>
                      <wps:spPr>
                        <a:xfrm>
                          <a:off x="7877240" y="3654004"/>
                          <a:ext cx="1330898" cy="207359"/>
                        </a:xfrm>
                        <a:custGeom>
                          <a:avLst/>
                          <a:gdLst>
                            <a:gd name="connsiteX0" fmla="*/ 665572 w 1330898"/>
                            <a:gd name="connsiteY0" fmla="*/ 207207 h 207359"/>
                            <a:gd name="connsiteX1" fmla="*/ 71117 w 1330898"/>
                            <a:gd name="connsiteY1" fmla="*/ 207207 h 207359"/>
                            <a:gd name="connsiteX2" fmla="*/ 441 w 1330898"/>
                            <a:gd name="connsiteY2" fmla="*/ 138056 h 207359"/>
                            <a:gd name="connsiteX3" fmla="*/ 138173 w 1330898"/>
                            <a:gd name="connsiteY3" fmla="*/ -152 h 207359"/>
                            <a:gd name="connsiteX4" fmla="*/ 1246311 w 1330898"/>
                            <a:gd name="connsiteY4" fmla="*/ -152 h 207359"/>
                            <a:gd name="connsiteX5" fmla="*/ 1331179 w 1330898"/>
                            <a:gd name="connsiteY5" fmla="*/ 86240 h 207359"/>
                            <a:gd name="connsiteX6" fmla="*/ 1212497 w 1330898"/>
                            <a:gd name="connsiteY6" fmla="*/ 207207 h 2073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1330898" h="207359">
                              <a:moveTo>
                                <a:pt x="665572" y="207207"/>
                              </a:moveTo>
                              <a:cubicBezTo>
                                <a:pt x="467452" y="207207"/>
                                <a:pt x="269303" y="207207"/>
                                <a:pt x="71117" y="207207"/>
                              </a:cubicBezTo>
                              <a:cubicBezTo>
                                <a:pt x="16920" y="207207"/>
                                <a:pt x="917" y="191205"/>
                                <a:pt x="441" y="138056"/>
                              </a:cubicBezTo>
                              <a:cubicBezTo>
                                <a:pt x="-607" y="-152"/>
                                <a:pt x="-607" y="-152"/>
                                <a:pt x="138173" y="-152"/>
                              </a:cubicBezTo>
                              <a:lnTo>
                                <a:pt x="1246311" y="-152"/>
                              </a:lnTo>
                              <a:cubicBezTo>
                                <a:pt x="1315273" y="-152"/>
                                <a:pt x="1331084" y="16040"/>
                                <a:pt x="1331179" y="86240"/>
                              </a:cubicBezTo>
                              <a:cubicBezTo>
                                <a:pt x="1331179" y="207207"/>
                                <a:pt x="1331179" y="207207"/>
                                <a:pt x="1212497" y="2072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E292B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inline>
          </w:drawing>
        </mc:Choice>
        <mc:Fallback>
          <w:pict>
            <v:group w14:anchorId="5F3A8660" id="Gruppieren 2" o:spid="_x0000_s1026" alt="&quot;&quot;" style="width:113.4pt;height:38.85pt;mso-position-horizontal-relative:char;mso-position-vertical-relative:line" coordsize="112379,38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">
              <o:lock v:ext="edit" aspectratio="t"/>
              <v:shape id="Freihandform: Form 2" o:spid="_x0000_s1027" style="position:absolute;left:105722;top:14507;width:6657;height:12670;visibility:visible;mso-wrap-style:square;v-text-anchor:middle" coordsize="665667,126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" path="m665853,1266864v-131540,-953,-263176,1809,-394430,-3715c91115,1255529,9199,1166660,4723,1009022,-3755,676885,2437,344367,2818,11945,3570,7792,4790,3734,6437,-152r235935,l242372,223019r388048,l630420,426092r-383286,c245991,447333,244372,462573,244372,477812v,153544,,307087,,460629c244372,1025309,279710,1060838,366578,1060552v99821,,199548,-1715,299370,-2667l665853,1266864xe" fillcolor="#54616e" stroked="f">
                <v:stroke joinstyle="miter"/>
                <v:path arrowok="t" o:connecttype="custom" o:connectlocs="665853,1266864;271423,1263149;4723,1009022;2818,11945;6437,-152;242372,-152;242372,223019;630420,223019;630420,426092;247134,426092;244372,477812;244372,938441;366578,1060552;665948,1057885" o:connectangles="0,0,0,0,0,0,0,0,0,0,0,0,0,0"/>
              </v:shape>
              <v:shape id="Freihandform: Form 3" o:spid="_x0000_s1028" style="position:absolute;left:60953;top:16752;width:14131;height:14359;visibility:visible;mso-wrap-style:square;v-text-anchor:middle" coordsize="1413047,1435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" path="m248407,1039527r,396240l280,1435767,280,159r53721,c417190,159,780378,-794,1143566,635v178403,667,257937,108109,264033,261080c1414457,434023,1415981,607187,1407599,779304v-8096,157162,-75628,253936,-266700,258604c865150,1044671,589021,1039622,313081,1039622r-64674,-95xm249454,832358v7401,1677,14917,2858,22479,3524c534919,835882,797904,836835,1060889,835882v71247,,106490,-40195,106585,-113061c1167474,588328,1167474,453863,1167474,319437v,-84487,-31432,-115729,-116110,-115824c801047,203613,550730,203613,300413,203613v-16669,,-33337,1429,-50959,2286l249454,832358xe" fillcolor="#54616e" stroked="f">
                <v:stroke joinstyle="miter"/>
                <v:path arrowok="t" o:connecttype="custom" o:connectlocs="248407,1039527;248407,1435767;280,1435767;280,159;54001,159;1143566,635;1407599,261715;1407599,779304;1140899,1037908;313081,1039622;249454,832358;271933,835882;1060889,835882;1167474,722821;1167474,319437;1051364,203613;300413,203613;249454,205899" o:connectangles="0,0,0,0,0,0,0,0,0,0,0,0,0,0,0,0,0,0"/>
              </v:shape>
              <v:shape id="Freihandform: Form 4" o:spid="_x0000_s1029" style="position:absolute;left:17056;top:16755;width:14115;height:10396;visibility:visible;mso-wrap-style:square;v-text-anchor:middle" coordsize="1411448,1039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" path="m1173866,370370v-5048,-35623,-7144,-63436,-13145,-90392c1146624,217304,1127860,203111,1063662,203111r-833438,l230224,-152r52197,c568171,-152,853572,-152,1138623,-152v146304,,252413,80677,263652,228600c1405419,269024,1411039,309601,1411134,350273v952,210502,476,421005,476,631602l1411610,1039025r-54578,c993939,1039025,630846,1040359,267848,1038454,99351,1037597,1624,938632,481,772325,-967,694068,5415,615858,19531,538868,38581,444094,135546,382467,224033,380658v292703,-5906,585502,-7335,878300,-10478c1122717,370180,1143005,370370,1173866,370370xm1167484,573634r-61531,c867828,573634,630465,573062,392816,573634v-145923,476,-155448,38100,-152400,152876c242607,804044,272039,835571,348810,835571r818674,l1167484,573634xe" fillcolor="#54616e" stroked="f">
                <v:stroke joinstyle="miter"/>
                <v:path arrowok="t" o:connecttype="custom" o:connectlocs="1173866,370370;1160721,279978;1063662,203111;230224,203111;230224,-152;282421,-152;1138623,-152;1402275,228448;1411134,350273;1411610,981875;1411610,1039025;1357032,1039025;267848,1038454;481,772325;19531,538868;224033,380658;1102333,370180;1173866,370370;1167484,573634;1105953,573634;392816,573634;240416,726510;348810,835571;1167484,835571" o:connectangles="0,0,0,0,0,0,0,0,0,0,0,0,0,0,0,0,0,0,0,0,0,0,0,0"/>
              </v:shape>
              <v:shape id="Freihandform: Form 5" o:spid="_x0000_s1030" style="position:absolute;left:43204;top:16755;width:14142;height:10398;visibility:visible;mso-wrap-style:square;v-text-anchor:middle" coordsize="1414173,1039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" path="m1414007,1039222r-52864,c996431,1039222,631718,1040746,267006,1038269,164231,1037508,75934,999217,31072,897871,17079,866553,8516,833092,5735,798906,-1123,701942,-9219,604406,34310,511823,73077,430098,140323,389712,226810,380568v64104,-6762,128778,-9525,193263,-9525c650006,369995,879940,371043,1109873,371043r61913,c1171786,343135,1172929,319894,1171786,296748v-3715,-60483,-38862,-92868,-100584,-92868c809579,203880,547927,203880,286246,203880r-53721,l232525,-146r56388,c572758,-146,856603,997,1140449,-146v175164,-952,270986,108109,272700,273082c1415626,508870,1413816,744709,1413816,980643r191,58579xm1168928,835959r,-257175c1163842,576755,1158536,575316,1153117,574497v-266129,,-532257,-1238,-798291,c295676,574497,257576,602596,248337,653269v-6420,35252,-5677,71438,2191,106394c265196,823195,285865,835863,349111,835863r819817,l1168928,835959xe" fillcolor="#54616e" stroked="f">
                <v:stroke joinstyle="miter"/>
                <v:path arrowok="t" o:connecttype="custom" o:connectlocs="1414007,1039222;1361143,1039222;267006,1038269;31072,897871;5735,798906;34310,511823;226810,380568;420073,371043;1109873,371043;1171786,371043;1171786,296748;1071202,203880;286246,203880;232525,203880;232525,-146;288913,-146;1140449,-146;1413149,272936;1413816,980643;1168928,835959;1168928,578784;1153117,574497;354826,574497;248337,653269;250528,759663;349111,835863;1168928,835863" o:connectangles="0,0,0,0,0,0,0,0,0,0,0,0,0,0,0,0,0,0,0,0,0,0,0,0,0,0,0"/>
              </v:shape>
              <v:shape id="Freihandform: Form 6" o:spid="_x0000_s1031" style="position:absolute;top:12989;width:13999;height:14165;visibility:visible;mso-wrap-style:square;v-text-anchor:middle" coordsize="1399910,14165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" path="m1162637,376466r,-376618l1400191,-152r,1415986l1349518,1415834v-359855,,-719804,1620,-1079659,-666c100695,1414025,7636,1319918,2493,1147801,-2365,984924,2493,821760,1159,658692,-79,484290,100886,372942,282623,375514v272605,3334,545306,857,818007,857l1162637,376466xm1159970,579825r-802767,c275765,579825,242903,612210,242903,693077v,131322,,262633,,393955c242903,1182282,273193,1212571,369872,1212571r789908,l1159970,579825xe" fillcolor="#54616e" stroked="f">
                <v:stroke joinstyle="miter"/>
                <v:path arrowok="t" o:connecttype="custom" o:connectlocs="1162637,376466;1162637,-152;1400191,-152;1400191,1415834;1349518,1415834;269859,1415168;2493,1147801;1159,658692;282623,375514;1100630,376371;1159970,579825;357203,579825;242903,693077;242903,1087032;369872,1212571;1159780,1212571" o:connectangles="0,0,0,0,0,0,0,0,0,0,0,0,0,0,0,0"/>
              </v:shape>
              <v:shape id="Freihandform: Form 7" o:spid="_x0000_s1032" style="position:absolute;left:78216;top:16755;width:14446;height:10408;visibility:visible;mso-wrap-style:square;v-text-anchor:middle" coordsize="1444656,1040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" path="m719649,1039218v-147447,,-295275,3524,-442151,-857c85665,1032646,9560,935110,3941,766898,-1584,602497,-250,437810,3941,273313,8132,108816,93857,-150,274926,-150v297943,448,595885,448,893827,c1351918,-721,1439453,109673,1442883,276075v3238,162878,2190,325946,,488918c1442006,807084,1434024,848728,1419260,888152v-39814,106013,-128492,147447,-233458,150590c1030069,1042647,874907,1039218,719649,1039218xm727936,203114v-123635,,-247298,,-370999,c278832,203114,244637,237023,244542,314270v,132969,,265910,,398812c244542,800522,279023,835764,365891,835859v237743,,475516,,713327,c1166467,835859,1201709,800712,1201900,714225v,-132969,,-265909,,-398812c1201900,241880,1163133,203304,1089409,203114v-120519,-191,-241011,-191,-361473,xe" fillcolor="#54616e" stroked="f">
                <v:stroke joinstyle="miter"/>
                <v:path arrowok="t" o:connecttype="custom" o:connectlocs="719649,1039218;277498,1038361;3941,766898;3941,273313;274926,-150;1168753,-150;1442883,276075;1442883,764993;1419260,888152;1185802,1038742;719649,1039218;727936,203114;356937,203114;244542,314270;244542,713082;365891,835859;1079218,835859;1201900,714225;1201900,315413;1089409,203114;727936,203114" o:connectangles="0,0,0,0,0,0,0,0,0,0,0,0,0,0,0,0,0,0,0,0,0"/>
              </v:shape>
              <v:shape id="Freihandform: Form 8" o:spid="_x0000_s1033" style="position:absolute;left:34648;top:14491;width:6578;height:12658;visibility:visible;mso-wrap-style:square;v-text-anchor:middle" coordsize="657802,126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" path="m763,-152r240125,l240888,224352r388048,l628936,428949r-383571,c244222,447999,242602,463525,242602,478765v,159829,,319659,,479488c242602,1027500,276130,1061504,346520,1062171v99822,857,200025,572,299466,952c650149,1063876,654216,1065124,658083,1066838r,198787l608934,1265625v-112586,,-225076,-1619,-337661,c109348,1268578,-666,1156754,286,996068,2191,682695,858,369418,858,56141l763,-152xe" fillcolor="#54616e" stroked="f">
                <v:stroke joinstyle="miter"/>
                <v:path arrowok="t" o:connecttype="custom" o:connectlocs="763,-152;240888,-152;240888,224352;628936,224352;628936,428949;245365,428949;242602,478765;242602,958253;346520,1062171;645986,1063123;658083,1066838;658083,1265625;608934,1265625;271273,1265625;286,996068;858,56141" o:connectangles="0,0,0,0,0,0,0,0,0,0,0,0,0,0,0,0"/>
              </v:shape>
              <v:shape id="Freihandform: Form 9" o:spid="_x0000_s1034" style="position:absolute;left:96032;top:16747;width:7067;height:10369;visibility:visible;mso-wrap-style:square;v-text-anchor:middle" coordsize="706693,1036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" path="m706973,3840r,200025l502662,203865v-44386,,-88868,1143,-133350,c269776,200627,244059,241394,243106,331024v-2286,216789,-762,433768,-762,650557l242344,1036731r-241459,l885,993297c885,755839,-1020,518380,1933,280922,3076,186339,24984,94804,116233,42797,153094,21842,197195,3840,238629,2507,387505,-2161,536666,697,685733,887v7134,534,14230,1515,21240,2953xe" fillcolor="#54616e" stroked="f">
                <v:stroke joinstyle="miter"/>
                <v:path arrowok="t" o:connecttype="custom" o:connectlocs="706973,3840;706973,203865;502662,203865;369312,203865;243106,331024;242344,981581;242344,1036731;885,1036731;885,993297;1933,280922;116233,42797;238629,2507;685733,887;706973,3840" o:connectangles="0,0,0,0,0,0,0,0,0,0,0,0,0,0"/>
              </v:shape>
              <v:shape id="Freihandform: Form 10" o:spid="_x0000_s1035" style="position:absolute;left:78786;width:13309;height:2073;visibility:visible;mso-wrap-style:square;v-text-anchor:middle" coordsize="1330898,20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" path="m665572,207207v-198120,,-396269,,-594455,c16920,207207,917,191205,441,138056,-607,-152,-607,-152,138173,-152r1108138,c1315273,-152,1331084,16040,1331179,86240v,120967,,120967,-118682,120967l665572,207207xe" fillcolor="#9e292b" stroked="f">
                <v:stroke joinstyle="miter"/>
                <v:path arrowok="t" o:connecttype="custom" o:connectlocs="665572,207207;71117,207207;441,138056;138173,-152;1246311,-152;1331179,86240;1212497,207207" o:connectangles="0,0,0,0,0,0,0"/>
                <o:lock v:ext="edit" aspectratio="t"/>
              </v:shape>
              <v:shape id="Freihandform: Form 11" o:spid="_x0000_s1036" style="position:absolute;left:78786;top:5237;width:13309;height:2074;visibility:visible;mso-wrap-style:square;v-text-anchor:middle" coordsize="1330898,20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" path="m665572,207207v-198120,,-396269,,-594455,c16920,207207,917,191205,441,138056,-607,-152,-607,-152,138173,-152r1108138,c1315273,-152,1331084,16040,1331179,86240v,120967,,120967,-118682,120967l665572,207207xe" fillcolor="#9e292b" stroked="f">
                <v:stroke joinstyle="miter"/>
                <v:path arrowok="t" o:connecttype="custom" o:connectlocs="665572,207207;71117,207207;441,138056;138173,-152;1246311,-152;1331179,86240;1212497,207207" o:connectangles="0,0,0,0,0,0,0"/>
                <o:lock v:ext="edit" aspectratio="t"/>
              </v:shape>
              <v:shape id="Freihandform: Form 12" o:spid="_x0000_s1037" style="position:absolute;left:78772;top:10480;width:13309;height:2074;visibility:visible;mso-wrap-style:square;v-text-anchor:middle" coordsize="1330898,20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" path="m665572,207207v-198120,,-396269,,-594455,c16920,207207,917,191205,441,138056,-607,-152,-607,-152,138173,-152r1108138,c1315273,-152,1331084,16040,1331179,86240v,120967,,120967,-118682,120967l665572,207207xe" fillcolor="#9e292b" stroked="f">
                <v:stroke joinstyle="miter"/>
                <v:path arrowok="t" o:connecttype="custom" o:connectlocs="665572,207207;71117,207207;441,138056;138173,-152;1246311,-152;1331179,86240;1212497,207207" o:connectangles="0,0,0,0,0,0,0"/>
                <o:lock v:ext="edit" aspectratio="t"/>
              </v:shape>
              <v:shape id="Freihandform: Form 13" o:spid="_x0000_s1038" style="position:absolute;left:78772;top:31320;width:13309;height:2073;visibility:visible;mso-wrap-style:square;v-text-anchor:middle" coordsize="1330898,20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" path="m665572,207207v-198120,,-396269,,-594455,c16920,207207,917,191205,441,138056,-607,-152,-607,-152,138173,-152r1108138,c1315273,-152,1331084,16040,1331179,86240v,120967,,120967,-118682,120967l665572,207207xe" fillcolor="#9e292b" stroked="f">
                <v:stroke joinstyle="miter"/>
                <v:path arrowok="t" o:connecttype="custom" o:connectlocs="665572,207207;71117,207207;441,138056;138173,-152;1246311,-152;1331179,86240;1212497,207207" o:connectangles="0,0,0,0,0,0,0"/>
                <o:lock v:ext="edit" aspectratio="t"/>
              </v:shape>
              <v:shape id="Freihandform: Form 14" o:spid="_x0000_s1039" style="position:absolute;left:78772;top:36540;width:13309;height:2073;visibility:visible;mso-wrap-style:square;v-text-anchor:middle" coordsize="1330898,207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" path="m665572,207207v-198120,,-396269,,-594455,c16920,207207,917,191205,441,138056,-607,-152,-607,-152,138173,-152r1108138,c1315273,-152,1331084,16040,1331179,86240v,120967,,120967,-118682,120967l665572,207207xe" fillcolor="#9e292b" stroked="f">
                <v:stroke joinstyle="miter"/>
                <v:path arrowok="t" o:connecttype="custom" o:connectlocs="665572,207207;71117,207207;441,138056;138173,-152;1246311,-152;1331179,86240;1212497,207207" o:connectangles="0,0,0,0,0,0,0"/>
                <o:lock v:ext="edit" aspectratio="t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8EC6622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986E63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5C0D6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14220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15C79D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AA00B8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50700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DF245C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8A38AE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06031F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263D89"/>
    <w:multiLevelType w:val="multilevel"/>
    <w:tmpl w:val="BADC3184"/>
    <w:numStyleLink w:val="RE31-Bulletpoints"/>
  </w:abstractNum>
  <w:abstractNum w:abstractNumId="11" w15:restartNumberingAfterBreak="0">
    <w:nsid w:val="09484569"/>
    <w:multiLevelType w:val="multilevel"/>
    <w:tmpl w:val="F8FEEB5E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141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41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0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D594BA7"/>
    <w:multiLevelType w:val="multilevel"/>
    <w:tmpl w:val="BADC3184"/>
    <w:styleLink w:val="RE31-Bulletpoints"/>
    <w:lvl w:ilvl="0">
      <w:start w:val="1"/>
      <w:numFmt w:val="bullet"/>
      <w:pStyle w:val="RE31-Bullets"/>
      <w:lvlText w:val=""/>
      <w:lvlJc w:val="left"/>
      <w:pPr>
        <w:ind w:left="907" w:hanging="453"/>
      </w:pPr>
      <w:rPr>
        <w:rFonts w:ascii="Symbol" w:hAnsi="Symbol" w:hint="default"/>
      </w:rPr>
    </w:lvl>
    <w:lvl w:ilvl="1">
      <w:start w:val="1"/>
      <w:numFmt w:val="bullet"/>
      <w:lvlText w:val="▪"/>
      <w:lvlJc w:val="left"/>
      <w:pPr>
        <w:ind w:left="1361" w:hanging="454"/>
      </w:pPr>
      <w:rPr>
        <w:rFonts w:ascii="Arial" w:hAnsi="Arial" w:hint="default"/>
      </w:rPr>
    </w:lvl>
    <w:lvl w:ilvl="2">
      <w:start w:val="1"/>
      <w:numFmt w:val="bullet"/>
      <w:lvlText w:val="−"/>
      <w:lvlJc w:val="left"/>
      <w:pPr>
        <w:ind w:left="1814" w:hanging="453"/>
      </w:pPr>
      <w:rPr>
        <w:rFonts w:ascii="Arial" w:hAnsi="Arial" w:hint="default"/>
      </w:rPr>
    </w:lvl>
    <w:lvl w:ilvl="3">
      <w:start w:val="1"/>
      <w:numFmt w:val="bullet"/>
      <w:lvlText w:val="‣"/>
      <w:lvlJc w:val="left"/>
      <w:pPr>
        <w:ind w:left="2268" w:hanging="454"/>
      </w:pPr>
      <w:rPr>
        <w:rFonts w:ascii="Segoe UI Symbol" w:hAnsi="Segoe UI Symbol" w:hint="default"/>
      </w:rPr>
    </w:lvl>
    <w:lvl w:ilvl="4">
      <w:start w:val="1"/>
      <w:numFmt w:val="bullet"/>
      <w:lvlText w:val=""/>
      <w:lvlJc w:val="left"/>
      <w:pPr>
        <w:ind w:left="2722" w:hanging="454"/>
      </w:pPr>
      <w:rPr>
        <w:rFonts w:ascii="Symbol" w:hAnsi="Symbol" w:hint="default"/>
      </w:rPr>
    </w:lvl>
    <w:lvl w:ilvl="5">
      <w:start w:val="1"/>
      <w:numFmt w:val="bullet"/>
      <w:lvlText w:val="▪"/>
      <w:lvlJc w:val="left"/>
      <w:pPr>
        <w:ind w:left="3175" w:hanging="453"/>
      </w:pPr>
      <w:rPr>
        <w:rFonts w:ascii="Arial" w:hAnsi="Arial" w:hint="default"/>
      </w:rPr>
    </w:lvl>
    <w:lvl w:ilvl="6">
      <w:start w:val="1"/>
      <w:numFmt w:val="bullet"/>
      <w:lvlText w:val="−"/>
      <w:lvlJc w:val="left"/>
      <w:pPr>
        <w:ind w:left="3629" w:hanging="454"/>
      </w:pPr>
      <w:rPr>
        <w:rFonts w:ascii="Arial" w:hAnsi="Arial" w:hint="default"/>
      </w:rPr>
    </w:lvl>
    <w:lvl w:ilvl="7">
      <w:start w:val="1"/>
      <w:numFmt w:val="bullet"/>
      <w:lvlText w:val="‣"/>
      <w:lvlJc w:val="left"/>
      <w:pPr>
        <w:ind w:left="4082" w:hanging="453"/>
      </w:pPr>
      <w:rPr>
        <w:rFonts w:ascii="Segoe UI Symbol" w:hAnsi="Segoe UI Symbol" w:hint="default"/>
      </w:rPr>
    </w:lvl>
    <w:lvl w:ilvl="8">
      <w:start w:val="1"/>
      <w:numFmt w:val="bullet"/>
      <w:lvlText w:val=""/>
      <w:lvlJc w:val="left"/>
      <w:pPr>
        <w:ind w:left="4536" w:hanging="454"/>
      </w:pPr>
      <w:rPr>
        <w:rFonts w:ascii="Wingdings" w:hAnsi="Wingdings" w:hint="default"/>
      </w:rPr>
    </w:lvl>
  </w:abstractNum>
  <w:abstractNum w:abstractNumId="13" w15:restartNumberingAfterBreak="0">
    <w:nsid w:val="14F5274D"/>
    <w:multiLevelType w:val="multilevel"/>
    <w:tmpl w:val="BADC3184"/>
    <w:numStyleLink w:val="RE31-Bulletpoints"/>
  </w:abstractNum>
  <w:abstractNum w:abstractNumId="14" w15:restartNumberingAfterBreak="0">
    <w:nsid w:val="291A7959"/>
    <w:multiLevelType w:val="hybridMultilevel"/>
    <w:tmpl w:val="57D622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F53E4C"/>
    <w:multiLevelType w:val="multilevel"/>
    <w:tmpl w:val="98DA73D0"/>
    <w:styleLink w:val="RE31-Nummern"/>
    <w:lvl w:ilvl="0">
      <w:start w:val="1"/>
      <w:numFmt w:val="decimal"/>
      <w:lvlRestart w:val="0"/>
      <w:lvlText w:val="%1."/>
      <w:lvlJc w:val="left"/>
      <w:pPr>
        <w:ind w:left="907" w:hanging="453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361" w:hanging="454"/>
      </w:pPr>
      <w:rPr>
        <w:rFonts w:hint="default"/>
      </w:rPr>
    </w:lvl>
    <w:lvl w:ilvl="2">
      <w:start w:val="27"/>
      <w:numFmt w:val="lowerLetter"/>
      <w:lvlText w:val="%3)"/>
      <w:lvlJc w:val="left"/>
      <w:pPr>
        <w:ind w:left="1814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14"/>
        </w:tabs>
        <w:ind w:left="2268" w:hanging="45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268"/>
        </w:tabs>
        <w:ind w:left="2722" w:hanging="45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722"/>
        </w:tabs>
        <w:ind w:left="3175" w:hanging="453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175"/>
        </w:tabs>
        <w:ind w:left="3629" w:hanging="454"/>
      </w:pPr>
      <w:rPr>
        <w:rFonts w:ascii="Symbol" w:hAnsi="Symbol" w:hint="default"/>
      </w:rPr>
    </w:lvl>
    <w:lvl w:ilvl="7">
      <w:start w:val="1"/>
      <w:numFmt w:val="bullet"/>
      <w:lvlText w:val="▪"/>
      <w:lvlJc w:val="left"/>
      <w:pPr>
        <w:tabs>
          <w:tab w:val="num" w:pos="3629"/>
        </w:tabs>
        <w:ind w:left="4082" w:hanging="453"/>
      </w:pPr>
      <w:rPr>
        <w:rFonts w:ascii="Arial" w:hAnsi="Arial" w:hint="default"/>
      </w:rPr>
    </w:lvl>
    <w:lvl w:ilvl="8">
      <w:start w:val="1"/>
      <w:numFmt w:val="bullet"/>
      <w:lvlText w:val="−"/>
      <w:lvlJc w:val="left"/>
      <w:pPr>
        <w:ind w:left="4536" w:hanging="454"/>
      </w:pPr>
      <w:rPr>
        <w:rFonts w:ascii="Arial" w:hAnsi="Arial" w:hint="default"/>
      </w:rPr>
    </w:lvl>
  </w:abstractNum>
  <w:abstractNum w:abstractNumId="16" w15:restartNumberingAfterBreak="0">
    <w:nsid w:val="31802CB8"/>
    <w:multiLevelType w:val="multilevel"/>
    <w:tmpl w:val="F8FEEB5E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0" w:hanging="141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41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0" w:hanging="14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52D2D48"/>
    <w:multiLevelType w:val="hybridMultilevel"/>
    <w:tmpl w:val="DE2237D2"/>
    <w:lvl w:ilvl="0" w:tplc="E2BCCE22">
      <w:start w:val="1"/>
      <w:numFmt w:val="bullet"/>
      <w:pStyle w:val="StandardAufzhlung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403E3D9F"/>
    <w:multiLevelType w:val="hybridMultilevel"/>
    <w:tmpl w:val="45809288"/>
    <w:lvl w:ilvl="0" w:tplc="6FE4191A">
      <w:start w:val="1"/>
      <w:numFmt w:val="decimal"/>
      <w:lvlText w:val="%1"/>
      <w:lvlJc w:val="left"/>
      <w:pPr>
        <w:ind w:left="227" w:hanging="22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B7742A"/>
    <w:multiLevelType w:val="hybridMultilevel"/>
    <w:tmpl w:val="499E7F80"/>
    <w:lvl w:ilvl="0" w:tplc="E11C7F64">
      <w:start w:val="1"/>
      <w:numFmt w:val="lowerLetter"/>
      <w:lvlText w:val="%1)"/>
      <w:lvlJc w:val="left"/>
      <w:pPr>
        <w:ind w:left="720" w:hanging="360"/>
      </w:pPr>
    </w:lvl>
    <w:lvl w:ilvl="1" w:tplc="A15816D4" w:tentative="1">
      <w:start w:val="1"/>
      <w:numFmt w:val="lowerLetter"/>
      <w:lvlText w:val="%2."/>
      <w:lvlJc w:val="left"/>
      <w:pPr>
        <w:ind w:left="1440" w:hanging="360"/>
      </w:pPr>
    </w:lvl>
    <w:lvl w:ilvl="2" w:tplc="4226251C" w:tentative="1">
      <w:start w:val="1"/>
      <w:numFmt w:val="lowerRoman"/>
      <w:lvlText w:val="%3."/>
      <w:lvlJc w:val="right"/>
      <w:pPr>
        <w:ind w:left="2160" w:hanging="180"/>
      </w:pPr>
    </w:lvl>
    <w:lvl w:ilvl="3" w:tplc="EC3433EC" w:tentative="1">
      <w:start w:val="1"/>
      <w:numFmt w:val="decimal"/>
      <w:lvlText w:val="%4."/>
      <w:lvlJc w:val="left"/>
      <w:pPr>
        <w:ind w:left="2880" w:hanging="360"/>
      </w:pPr>
    </w:lvl>
    <w:lvl w:ilvl="4" w:tplc="35C05458" w:tentative="1">
      <w:start w:val="1"/>
      <w:numFmt w:val="lowerLetter"/>
      <w:lvlText w:val="%5."/>
      <w:lvlJc w:val="left"/>
      <w:pPr>
        <w:ind w:left="3600" w:hanging="360"/>
      </w:pPr>
    </w:lvl>
    <w:lvl w:ilvl="5" w:tplc="3920D4C2" w:tentative="1">
      <w:start w:val="1"/>
      <w:numFmt w:val="lowerRoman"/>
      <w:lvlText w:val="%6."/>
      <w:lvlJc w:val="right"/>
      <w:pPr>
        <w:ind w:left="4320" w:hanging="180"/>
      </w:pPr>
    </w:lvl>
    <w:lvl w:ilvl="6" w:tplc="B36CB514" w:tentative="1">
      <w:start w:val="1"/>
      <w:numFmt w:val="decimal"/>
      <w:lvlText w:val="%7."/>
      <w:lvlJc w:val="left"/>
      <w:pPr>
        <w:ind w:left="5040" w:hanging="360"/>
      </w:pPr>
    </w:lvl>
    <w:lvl w:ilvl="7" w:tplc="677425E2" w:tentative="1">
      <w:start w:val="1"/>
      <w:numFmt w:val="lowerLetter"/>
      <w:lvlText w:val="%8."/>
      <w:lvlJc w:val="left"/>
      <w:pPr>
        <w:ind w:left="5760" w:hanging="360"/>
      </w:pPr>
    </w:lvl>
    <w:lvl w:ilvl="8" w:tplc="9C527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E17F0"/>
    <w:multiLevelType w:val="hybridMultilevel"/>
    <w:tmpl w:val="1284ACAE"/>
    <w:lvl w:ilvl="0" w:tplc="04070017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522F1"/>
    <w:multiLevelType w:val="multilevel"/>
    <w:tmpl w:val="5AE8D9E2"/>
    <w:lvl w:ilvl="0">
      <w:start w:val="1"/>
      <w:numFmt w:val="decimal"/>
      <w:lvlRestart w:val="0"/>
      <w:pStyle w:val="berschrift1"/>
      <w:lvlText w:val="%1"/>
      <w:lvlJc w:val="left"/>
      <w:pPr>
        <w:ind w:left="454" w:hanging="454"/>
      </w:p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</w:lvl>
    <w:lvl w:ilvl="2">
      <w:start w:val="1"/>
      <w:numFmt w:val="decimal"/>
      <w:pStyle w:val="berschrift3"/>
      <w:lvlText w:val="%1.%2.%3"/>
      <w:lvlJc w:val="left"/>
      <w:pPr>
        <w:ind w:left="992" w:hanging="992"/>
      </w:pPr>
    </w:lvl>
    <w:lvl w:ilvl="3">
      <w:start w:val="1"/>
      <w:numFmt w:val="decimal"/>
      <w:pStyle w:val="berschrift4"/>
      <w:lvlText w:val="%1.%2.%3.%4"/>
      <w:lvlJc w:val="left"/>
      <w:pPr>
        <w:ind w:left="1134" w:hanging="1134"/>
      </w:pPr>
    </w:lvl>
    <w:lvl w:ilvl="4">
      <w:start w:val="1"/>
      <w:numFmt w:val="decimal"/>
      <w:pStyle w:val="berschrift5"/>
      <w:lvlText w:val="%1.%2.%3.%4.%5"/>
      <w:lvlJc w:val="left"/>
      <w:pPr>
        <w:ind w:left="1361" w:hanging="1361"/>
      </w:pPr>
    </w:lvl>
    <w:lvl w:ilvl="5">
      <w:start w:val="1"/>
      <w:numFmt w:val="decimal"/>
      <w:pStyle w:val="berschrift6"/>
      <w:lvlText w:val="%1.%2.%3.%4.%5.%6"/>
      <w:lvlJc w:val="left"/>
      <w:pPr>
        <w:ind w:left="1587" w:hanging="1587"/>
      </w:pPr>
    </w:lvl>
    <w:lvl w:ilvl="6">
      <w:start w:val="1"/>
      <w:numFmt w:val="decimal"/>
      <w:pStyle w:val="berschrift7"/>
      <w:lvlText w:val="%1.%2.%3.%4.%5.%6.%7"/>
      <w:lvlJc w:val="left"/>
      <w:pPr>
        <w:ind w:left="1701" w:hanging="1701"/>
      </w:pPr>
    </w:lvl>
    <w:lvl w:ilvl="7">
      <w:start w:val="1"/>
      <w:numFmt w:val="decimal"/>
      <w:pStyle w:val="berschrift8"/>
      <w:lvlText w:val="%1.%2.%3.%4.%5.%6.%7.%8"/>
      <w:lvlJc w:val="left"/>
      <w:pPr>
        <w:ind w:left="1814" w:hanging="1814"/>
      </w:pPr>
    </w:lvl>
    <w:lvl w:ilvl="8">
      <w:start w:val="1"/>
      <w:numFmt w:val="decimal"/>
      <w:pStyle w:val="berschrift9"/>
      <w:lvlText w:val="%1.%2.%3.%4.%5.%6.%7.%8.%9"/>
      <w:lvlJc w:val="left"/>
      <w:pPr>
        <w:ind w:left="2154" w:hanging="2154"/>
      </w:pPr>
    </w:lvl>
  </w:abstractNum>
  <w:abstractNum w:abstractNumId="22" w15:restartNumberingAfterBreak="0">
    <w:nsid w:val="7112112E"/>
    <w:multiLevelType w:val="hybridMultilevel"/>
    <w:tmpl w:val="92DECACE"/>
    <w:lvl w:ilvl="0" w:tplc="0E44AEEE">
      <w:start w:val="1"/>
      <w:numFmt w:val="decimal"/>
      <w:lvlText w:val="%1"/>
      <w:lvlJc w:val="left"/>
      <w:pPr>
        <w:ind w:left="227" w:hanging="227"/>
      </w:pPr>
      <w:rPr>
        <w:rFonts w:hint="default"/>
      </w:rPr>
    </w:lvl>
    <w:lvl w:ilvl="1" w:tplc="617E89E8" w:tentative="1">
      <w:start w:val="1"/>
      <w:numFmt w:val="lowerLetter"/>
      <w:lvlText w:val="%2."/>
      <w:lvlJc w:val="left"/>
      <w:pPr>
        <w:ind w:left="1440" w:hanging="360"/>
      </w:pPr>
    </w:lvl>
    <w:lvl w:ilvl="2" w:tplc="FABCB874" w:tentative="1">
      <w:start w:val="1"/>
      <w:numFmt w:val="lowerRoman"/>
      <w:lvlText w:val="%3."/>
      <w:lvlJc w:val="right"/>
      <w:pPr>
        <w:ind w:left="2160" w:hanging="180"/>
      </w:pPr>
    </w:lvl>
    <w:lvl w:ilvl="3" w:tplc="DA2AFEA6" w:tentative="1">
      <w:start w:val="1"/>
      <w:numFmt w:val="decimal"/>
      <w:lvlText w:val="%4."/>
      <w:lvlJc w:val="left"/>
      <w:pPr>
        <w:ind w:left="2880" w:hanging="360"/>
      </w:pPr>
    </w:lvl>
    <w:lvl w:ilvl="4" w:tplc="D908C598" w:tentative="1">
      <w:start w:val="1"/>
      <w:numFmt w:val="lowerLetter"/>
      <w:lvlText w:val="%5."/>
      <w:lvlJc w:val="left"/>
      <w:pPr>
        <w:ind w:left="3600" w:hanging="360"/>
      </w:pPr>
    </w:lvl>
    <w:lvl w:ilvl="5" w:tplc="D9F06334" w:tentative="1">
      <w:start w:val="1"/>
      <w:numFmt w:val="lowerRoman"/>
      <w:lvlText w:val="%6."/>
      <w:lvlJc w:val="right"/>
      <w:pPr>
        <w:ind w:left="4320" w:hanging="180"/>
      </w:pPr>
    </w:lvl>
    <w:lvl w:ilvl="6" w:tplc="468CEBA0" w:tentative="1">
      <w:start w:val="1"/>
      <w:numFmt w:val="decimal"/>
      <w:lvlText w:val="%7."/>
      <w:lvlJc w:val="left"/>
      <w:pPr>
        <w:ind w:left="5040" w:hanging="360"/>
      </w:pPr>
    </w:lvl>
    <w:lvl w:ilvl="7" w:tplc="DC58B6A4" w:tentative="1">
      <w:start w:val="1"/>
      <w:numFmt w:val="lowerLetter"/>
      <w:lvlText w:val="%8."/>
      <w:lvlJc w:val="left"/>
      <w:pPr>
        <w:ind w:left="5760" w:hanging="360"/>
      </w:pPr>
    </w:lvl>
    <w:lvl w:ilvl="8" w:tplc="2520AB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68776D"/>
    <w:multiLevelType w:val="singleLevel"/>
    <w:tmpl w:val="89E0C85E"/>
    <w:lvl w:ilvl="0">
      <w:start w:val="1"/>
      <w:numFmt w:val="decimal"/>
      <w:lvlText w:val="%1)"/>
      <w:lvlJc w:val="left"/>
      <w:pPr>
        <w:ind w:left="453" w:hanging="453"/>
      </w:pPr>
      <w:rPr>
        <w:rFonts w:hint="default"/>
        <w:b/>
        <w:color w:val="9E292B"/>
      </w:rPr>
    </w:lvl>
  </w:abstractNum>
  <w:num w:numId="1" w16cid:durableId="790788205">
    <w:abstractNumId w:val="9"/>
  </w:num>
  <w:num w:numId="2" w16cid:durableId="650451992">
    <w:abstractNumId w:val="7"/>
  </w:num>
  <w:num w:numId="3" w16cid:durableId="1055130184">
    <w:abstractNumId w:val="6"/>
  </w:num>
  <w:num w:numId="4" w16cid:durableId="1241863635">
    <w:abstractNumId w:val="5"/>
  </w:num>
  <w:num w:numId="5" w16cid:durableId="326713862">
    <w:abstractNumId w:val="4"/>
  </w:num>
  <w:num w:numId="6" w16cid:durableId="2078937254">
    <w:abstractNumId w:val="8"/>
  </w:num>
  <w:num w:numId="7" w16cid:durableId="734939618">
    <w:abstractNumId w:val="3"/>
  </w:num>
  <w:num w:numId="8" w16cid:durableId="1069763941">
    <w:abstractNumId w:val="2"/>
  </w:num>
  <w:num w:numId="9" w16cid:durableId="525169640">
    <w:abstractNumId w:val="1"/>
  </w:num>
  <w:num w:numId="10" w16cid:durableId="1969317875">
    <w:abstractNumId w:val="0"/>
  </w:num>
  <w:num w:numId="11" w16cid:durableId="1745684754">
    <w:abstractNumId w:val="21"/>
  </w:num>
  <w:num w:numId="12" w16cid:durableId="1464231540">
    <w:abstractNumId w:val="15"/>
  </w:num>
  <w:num w:numId="13" w16cid:durableId="1623196538">
    <w:abstractNumId w:val="23"/>
  </w:num>
  <w:num w:numId="14" w16cid:durableId="1271086548">
    <w:abstractNumId w:val="12"/>
  </w:num>
  <w:num w:numId="15" w16cid:durableId="841354188">
    <w:abstractNumId w:val="13"/>
  </w:num>
  <w:num w:numId="16" w16cid:durableId="270673144">
    <w:abstractNumId w:val="10"/>
  </w:num>
  <w:num w:numId="17" w16cid:durableId="1870602641">
    <w:abstractNumId w:val="17"/>
  </w:num>
  <w:num w:numId="18" w16cid:durableId="1628123621">
    <w:abstractNumId w:val="11"/>
  </w:num>
  <w:num w:numId="19" w16cid:durableId="1187865780">
    <w:abstractNumId w:val="16"/>
  </w:num>
  <w:num w:numId="20" w16cid:durableId="1174491523">
    <w:abstractNumId w:val="18"/>
  </w:num>
  <w:num w:numId="21" w16cid:durableId="1319654452">
    <w:abstractNumId w:val="22"/>
  </w:num>
  <w:num w:numId="22" w16cid:durableId="934828961">
    <w:abstractNumId w:val="19"/>
  </w:num>
  <w:num w:numId="23" w16cid:durableId="90321699">
    <w:abstractNumId w:val="14"/>
  </w:num>
  <w:num w:numId="24" w16cid:durableId="41046641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removePersonalInformation/>
  <w:removeDateAndTime/>
  <w:proofState w:spelling="clean" w:grammar="clean"/>
  <w:attachedTemplate r:id="rId1"/>
  <w:stylePaneFormatFilter w:val="9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revisionView w:inkAnnotations="0"/>
  <w:documentProtection w:formatting="1" w:enforcement="0"/>
  <w:defaultTabStop w:val="45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ExpandShiftReturn/>
    <w:suppressBottomSpacing/>
    <w:suppressTop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FE"/>
    <w:rsid w:val="000158DD"/>
    <w:rsid w:val="00015B8F"/>
    <w:rsid w:val="00055960"/>
    <w:rsid w:val="000607EA"/>
    <w:rsid w:val="00083BC7"/>
    <w:rsid w:val="00084C5D"/>
    <w:rsid w:val="000E15F7"/>
    <w:rsid w:val="00101CF9"/>
    <w:rsid w:val="00106D63"/>
    <w:rsid w:val="00107B45"/>
    <w:rsid w:val="00125B35"/>
    <w:rsid w:val="00126F34"/>
    <w:rsid w:val="00135B10"/>
    <w:rsid w:val="00144EED"/>
    <w:rsid w:val="001519E4"/>
    <w:rsid w:val="001564B3"/>
    <w:rsid w:val="00157805"/>
    <w:rsid w:val="00162B9A"/>
    <w:rsid w:val="001C263C"/>
    <w:rsid w:val="001D597F"/>
    <w:rsid w:val="001E39E3"/>
    <w:rsid w:val="001F3359"/>
    <w:rsid w:val="001F51E0"/>
    <w:rsid w:val="00211ACD"/>
    <w:rsid w:val="0022187B"/>
    <w:rsid w:val="00224240"/>
    <w:rsid w:val="0023026D"/>
    <w:rsid w:val="00247176"/>
    <w:rsid w:val="002530C4"/>
    <w:rsid w:val="00255714"/>
    <w:rsid w:val="00260A72"/>
    <w:rsid w:val="00280175"/>
    <w:rsid w:val="00283F27"/>
    <w:rsid w:val="002A339A"/>
    <w:rsid w:val="002A38D3"/>
    <w:rsid w:val="002A595E"/>
    <w:rsid w:val="002C0A69"/>
    <w:rsid w:val="002D02CF"/>
    <w:rsid w:val="002D1316"/>
    <w:rsid w:val="002D5607"/>
    <w:rsid w:val="00310164"/>
    <w:rsid w:val="00325B2C"/>
    <w:rsid w:val="00333543"/>
    <w:rsid w:val="00353E6D"/>
    <w:rsid w:val="0036464D"/>
    <w:rsid w:val="00375BDF"/>
    <w:rsid w:val="00382AC0"/>
    <w:rsid w:val="003834B0"/>
    <w:rsid w:val="00385DBF"/>
    <w:rsid w:val="003944F7"/>
    <w:rsid w:val="00394DD9"/>
    <w:rsid w:val="003A612E"/>
    <w:rsid w:val="003C1D34"/>
    <w:rsid w:val="003C4152"/>
    <w:rsid w:val="003D1318"/>
    <w:rsid w:val="003D4A97"/>
    <w:rsid w:val="003D5E0F"/>
    <w:rsid w:val="003E0946"/>
    <w:rsid w:val="003E7BF1"/>
    <w:rsid w:val="003E7CEB"/>
    <w:rsid w:val="003F258C"/>
    <w:rsid w:val="00400043"/>
    <w:rsid w:val="004007B2"/>
    <w:rsid w:val="00410CAF"/>
    <w:rsid w:val="0042431E"/>
    <w:rsid w:val="00424AA0"/>
    <w:rsid w:val="00425F8A"/>
    <w:rsid w:val="00425FF0"/>
    <w:rsid w:val="00446215"/>
    <w:rsid w:val="0044739D"/>
    <w:rsid w:val="0045214C"/>
    <w:rsid w:val="004614CF"/>
    <w:rsid w:val="00462EF0"/>
    <w:rsid w:val="0046570F"/>
    <w:rsid w:val="00473437"/>
    <w:rsid w:val="00483929"/>
    <w:rsid w:val="00490843"/>
    <w:rsid w:val="004A3702"/>
    <w:rsid w:val="004A3806"/>
    <w:rsid w:val="004A7D91"/>
    <w:rsid w:val="004C4E62"/>
    <w:rsid w:val="004D087A"/>
    <w:rsid w:val="004D0C8C"/>
    <w:rsid w:val="00517980"/>
    <w:rsid w:val="005376E0"/>
    <w:rsid w:val="00543398"/>
    <w:rsid w:val="00562DFF"/>
    <w:rsid w:val="00564526"/>
    <w:rsid w:val="005724E6"/>
    <w:rsid w:val="00582DC8"/>
    <w:rsid w:val="00583050"/>
    <w:rsid w:val="00583CE8"/>
    <w:rsid w:val="00585BA9"/>
    <w:rsid w:val="005D6CB3"/>
    <w:rsid w:val="005F1CDC"/>
    <w:rsid w:val="005F2554"/>
    <w:rsid w:val="00614124"/>
    <w:rsid w:val="0062398C"/>
    <w:rsid w:val="00636D6F"/>
    <w:rsid w:val="0064311C"/>
    <w:rsid w:val="0064609F"/>
    <w:rsid w:val="00653313"/>
    <w:rsid w:val="00654410"/>
    <w:rsid w:val="00664288"/>
    <w:rsid w:val="00692BB5"/>
    <w:rsid w:val="006A1CAE"/>
    <w:rsid w:val="006B037C"/>
    <w:rsid w:val="006B4136"/>
    <w:rsid w:val="006C1E41"/>
    <w:rsid w:val="006C4A21"/>
    <w:rsid w:val="006D3538"/>
    <w:rsid w:val="006E2EE7"/>
    <w:rsid w:val="006E3604"/>
    <w:rsid w:val="006E51FE"/>
    <w:rsid w:val="006F3523"/>
    <w:rsid w:val="00701E29"/>
    <w:rsid w:val="00702BF9"/>
    <w:rsid w:val="00705DDD"/>
    <w:rsid w:val="00706C64"/>
    <w:rsid w:val="007236F3"/>
    <w:rsid w:val="00730FBF"/>
    <w:rsid w:val="00733C90"/>
    <w:rsid w:val="00740159"/>
    <w:rsid w:val="0074479D"/>
    <w:rsid w:val="00760D8D"/>
    <w:rsid w:val="0077094A"/>
    <w:rsid w:val="00775F0C"/>
    <w:rsid w:val="00781DAA"/>
    <w:rsid w:val="00794E07"/>
    <w:rsid w:val="007A75D0"/>
    <w:rsid w:val="007B7A5B"/>
    <w:rsid w:val="007C3881"/>
    <w:rsid w:val="00810BBA"/>
    <w:rsid w:val="00812AD3"/>
    <w:rsid w:val="008304D4"/>
    <w:rsid w:val="00835BD9"/>
    <w:rsid w:val="00856F90"/>
    <w:rsid w:val="0086203A"/>
    <w:rsid w:val="00862EB8"/>
    <w:rsid w:val="00882EA7"/>
    <w:rsid w:val="00892CEB"/>
    <w:rsid w:val="008C09D7"/>
    <w:rsid w:val="008C31C0"/>
    <w:rsid w:val="008E3876"/>
    <w:rsid w:val="00900A02"/>
    <w:rsid w:val="00901F0F"/>
    <w:rsid w:val="009155DB"/>
    <w:rsid w:val="00926D10"/>
    <w:rsid w:val="00932E3F"/>
    <w:rsid w:val="00937525"/>
    <w:rsid w:val="0095709A"/>
    <w:rsid w:val="009630F5"/>
    <w:rsid w:val="00991540"/>
    <w:rsid w:val="009A059D"/>
    <w:rsid w:val="009A39BC"/>
    <w:rsid w:val="009B022E"/>
    <w:rsid w:val="009C498C"/>
    <w:rsid w:val="009D5A78"/>
    <w:rsid w:val="009E7599"/>
    <w:rsid w:val="009F431E"/>
    <w:rsid w:val="00A101E4"/>
    <w:rsid w:val="00A10251"/>
    <w:rsid w:val="00A13242"/>
    <w:rsid w:val="00A17DE8"/>
    <w:rsid w:val="00A20E25"/>
    <w:rsid w:val="00A37A1C"/>
    <w:rsid w:val="00A41920"/>
    <w:rsid w:val="00A50371"/>
    <w:rsid w:val="00A53752"/>
    <w:rsid w:val="00AA7951"/>
    <w:rsid w:val="00AB2F66"/>
    <w:rsid w:val="00AE2247"/>
    <w:rsid w:val="00AE2B78"/>
    <w:rsid w:val="00AE3C7D"/>
    <w:rsid w:val="00AE4C78"/>
    <w:rsid w:val="00AF1F8C"/>
    <w:rsid w:val="00AF22CF"/>
    <w:rsid w:val="00AF6322"/>
    <w:rsid w:val="00B0743D"/>
    <w:rsid w:val="00B109EC"/>
    <w:rsid w:val="00B2621F"/>
    <w:rsid w:val="00B3034D"/>
    <w:rsid w:val="00B33B16"/>
    <w:rsid w:val="00B4726F"/>
    <w:rsid w:val="00B53FEE"/>
    <w:rsid w:val="00B659C0"/>
    <w:rsid w:val="00B81E6C"/>
    <w:rsid w:val="00B966B5"/>
    <w:rsid w:val="00BA0741"/>
    <w:rsid w:val="00BB2800"/>
    <w:rsid w:val="00BD460C"/>
    <w:rsid w:val="00BD477D"/>
    <w:rsid w:val="00BE1C18"/>
    <w:rsid w:val="00BE2899"/>
    <w:rsid w:val="00C06079"/>
    <w:rsid w:val="00C06764"/>
    <w:rsid w:val="00C1181E"/>
    <w:rsid w:val="00C60F81"/>
    <w:rsid w:val="00C623C1"/>
    <w:rsid w:val="00C62B6E"/>
    <w:rsid w:val="00C91D38"/>
    <w:rsid w:val="00CC3DE1"/>
    <w:rsid w:val="00CE6E9B"/>
    <w:rsid w:val="00CF3FB6"/>
    <w:rsid w:val="00D2710C"/>
    <w:rsid w:val="00D4544B"/>
    <w:rsid w:val="00D50E66"/>
    <w:rsid w:val="00D70D85"/>
    <w:rsid w:val="00D956B7"/>
    <w:rsid w:val="00DA5069"/>
    <w:rsid w:val="00DB2A64"/>
    <w:rsid w:val="00DB4A66"/>
    <w:rsid w:val="00DC0276"/>
    <w:rsid w:val="00DC7C70"/>
    <w:rsid w:val="00DE327A"/>
    <w:rsid w:val="00E076B1"/>
    <w:rsid w:val="00E11DEF"/>
    <w:rsid w:val="00E16484"/>
    <w:rsid w:val="00E17D6E"/>
    <w:rsid w:val="00E22AB7"/>
    <w:rsid w:val="00E30336"/>
    <w:rsid w:val="00E324FB"/>
    <w:rsid w:val="00E35A5D"/>
    <w:rsid w:val="00E410D3"/>
    <w:rsid w:val="00E43D89"/>
    <w:rsid w:val="00E4504A"/>
    <w:rsid w:val="00E47BDF"/>
    <w:rsid w:val="00E51E25"/>
    <w:rsid w:val="00E746DA"/>
    <w:rsid w:val="00E74814"/>
    <w:rsid w:val="00E77191"/>
    <w:rsid w:val="00E862AE"/>
    <w:rsid w:val="00E91971"/>
    <w:rsid w:val="00EA219D"/>
    <w:rsid w:val="00EA2D42"/>
    <w:rsid w:val="00EB6776"/>
    <w:rsid w:val="00ED06A4"/>
    <w:rsid w:val="00ED3E7F"/>
    <w:rsid w:val="00ED5B72"/>
    <w:rsid w:val="00EE0CDC"/>
    <w:rsid w:val="00EE33A9"/>
    <w:rsid w:val="00F073D7"/>
    <w:rsid w:val="00F40B54"/>
    <w:rsid w:val="00F54F5F"/>
    <w:rsid w:val="00F96998"/>
    <w:rsid w:val="00FA25FE"/>
    <w:rsid w:val="00FB1452"/>
    <w:rsid w:val="00FC5AA4"/>
    <w:rsid w:val="00FD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D7E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before="80" w:after="28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49" w:unhideWhenUsed="1"/>
    <w:lsdException w:name="footer" w:semiHidden="1" w:unhideWhenUsed="1"/>
    <w:lsdException w:name="index heading" w:semiHidden="1" w:unhideWhenUsed="1"/>
    <w:lsdException w:name="caption" w:semiHidden="1" w:uiPriority="14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unhideWhenUsed="1"/>
    <w:lsdException w:name="Emphasis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19"/>
    <w:lsdException w:name="No Spacing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unhideWhenUsed="1" w:qFormat="1"/>
    <w:lsdException w:name="Quote" w:uiPriority="3" w:qFormat="1"/>
    <w:lsdException w:name="Intense Quote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unhideWhenUsed="1"/>
    <w:lsdException w:name="Intense Emphasis" w:uiPriority="21" w:unhideWhenUsed="1"/>
    <w:lsdException w:name="Subtle Reference" w:uiPriority="31" w:unhideWhenUsed="1"/>
    <w:lsdException w:name="Intense Reference" w:uiPriority="32" w:unhideWhenUsed="1"/>
    <w:lsdException w:name="Book Title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582DC8"/>
    <w:pPr>
      <w:spacing w:before="40"/>
    </w:pPr>
    <w:rPr>
      <w:rFonts w:cs="Arial"/>
    </w:rPr>
  </w:style>
  <w:style w:type="paragraph" w:styleId="berschrift1">
    <w:name w:val="heading 1"/>
    <w:aliases w:val="Ü 1"/>
    <w:next w:val="Text"/>
    <w:link w:val="berschrift1Zchn"/>
    <w:uiPriority w:val="9"/>
    <w:qFormat/>
    <w:rsid w:val="00705DDD"/>
    <w:pPr>
      <w:keepNext/>
      <w:keepLines/>
      <w:numPr>
        <w:numId w:val="11"/>
      </w:numPr>
      <w:spacing w:before="400" w:after="80"/>
      <w:outlineLvl w:val="0"/>
    </w:pPr>
    <w:rPr>
      <w:rFonts w:eastAsiaTheme="majorEastAsia" w:cs="Arial"/>
      <w:b/>
      <w:color w:val="000000"/>
      <w:sz w:val="26"/>
      <w:szCs w:val="32"/>
    </w:rPr>
  </w:style>
  <w:style w:type="paragraph" w:styleId="berschrift2">
    <w:name w:val="heading 2"/>
    <w:aliases w:val="Ü 2"/>
    <w:next w:val="Text"/>
    <w:link w:val="berschrift2Zchn"/>
    <w:uiPriority w:val="9"/>
    <w:unhideWhenUsed/>
    <w:qFormat/>
    <w:rsid w:val="00705DDD"/>
    <w:pPr>
      <w:keepNext/>
      <w:keepLines/>
      <w:numPr>
        <w:ilvl w:val="1"/>
        <w:numId w:val="11"/>
      </w:numPr>
      <w:spacing w:before="280" w:after="80"/>
      <w:outlineLvl w:val="1"/>
    </w:pPr>
    <w:rPr>
      <w:rFonts w:eastAsiaTheme="majorEastAsia" w:cs="Arial"/>
      <w:b/>
      <w:color w:val="000000"/>
      <w:szCs w:val="26"/>
    </w:rPr>
  </w:style>
  <w:style w:type="paragraph" w:styleId="berschrift3">
    <w:name w:val="heading 3"/>
    <w:aliases w:val="Ü 3"/>
    <w:next w:val="Text"/>
    <w:link w:val="berschrift3Zchn"/>
    <w:uiPriority w:val="9"/>
    <w:unhideWhenUsed/>
    <w:qFormat/>
    <w:rsid w:val="00705DDD"/>
    <w:pPr>
      <w:keepNext/>
      <w:keepLines/>
      <w:numPr>
        <w:ilvl w:val="2"/>
        <w:numId w:val="11"/>
      </w:numPr>
      <w:spacing w:before="280" w:after="80"/>
      <w:outlineLvl w:val="2"/>
    </w:pPr>
    <w:rPr>
      <w:rFonts w:eastAsiaTheme="majorEastAsia" w:cs="Arial"/>
      <w:b/>
      <w:color w:val="000000"/>
      <w:szCs w:val="24"/>
    </w:rPr>
  </w:style>
  <w:style w:type="paragraph" w:styleId="berschrift4">
    <w:name w:val="heading 4"/>
    <w:aliases w:val="Ü 4"/>
    <w:next w:val="Text"/>
    <w:link w:val="berschrift4Zchn"/>
    <w:uiPriority w:val="9"/>
    <w:unhideWhenUsed/>
    <w:qFormat/>
    <w:rsid w:val="00705DDD"/>
    <w:pPr>
      <w:keepNext/>
      <w:keepLines/>
      <w:numPr>
        <w:ilvl w:val="3"/>
        <w:numId w:val="11"/>
      </w:numPr>
      <w:spacing w:before="280" w:after="80"/>
      <w:outlineLvl w:val="3"/>
    </w:pPr>
    <w:rPr>
      <w:rFonts w:eastAsiaTheme="majorEastAsia" w:cs="Arial"/>
      <w:b/>
      <w:iCs/>
      <w:color w:val="000000"/>
    </w:rPr>
  </w:style>
  <w:style w:type="paragraph" w:styleId="berschrift5">
    <w:name w:val="heading 5"/>
    <w:aliases w:val="Ü 5"/>
    <w:next w:val="Text"/>
    <w:link w:val="berschrift5Zchn"/>
    <w:uiPriority w:val="9"/>
    <w:semiHidden/>
    <w:unhideWhenUsed/>
    <w:qFormat/>
    <w:rsid w:val="00705DDD"/>
    <w:pPr>
      <w:keepNext/>
      <w:keepLines/>
      <w:numPr>
        <w:ilvl w:val="4"/>
        <w:numId w:val="11"/>
      </w:numPr>
      <w:spacing w:before="280" w:after="80"/>
      <w:outlineLvl w:val="4"/>
    </w:pPr>
    <w:rPr>
      <w:rFonts w:eastAsiaTheme="majorEastAsia" w:cs="Arial"/>
      <w:b/>
      <w:color w:val="000000"/>
    </w:rPr>
  </w:style>
  <w:style w:type="paragraph" w:styleId="berschrift6">
    <w:name w:val="heading 6"/>
    <w:aliases w:val="Ü 6"/>
    <w:next w:val="Text"/>
    <w:link w:val="berschrift6Zchn"/>
    <w:uiPriority w:val="9"/>
    <w:semiHidden/>
    <w:unhideWhenUsed/>
    <w:qFormat/>
    <w:rsid w:val="00705DDD"/>
    <w:pPr>
      <w:keepNext/>
      <w:keepLines/>
      <w:numPr>
        <w:ilvl w:val="5"/>
        <w:numId w:val="11"/>
      </w:numPr>
      <w:spacing w:before="280" w:after="80"/>
      <w:outlineLvl w:val="5"/>
    </w:pPr>
    <w:rPr>
      <w:rFonts w:eastAsiaTheme="majorEastAsia" w:cs="Arial"/>
      <w:i/>
      <w:color w:val="000000"/>
    </w:rPr>
  </w:style>
  <w:style w:type="paragraph" w:styleId="berschrift7">
    <w:name w:val="heading 7"/>
    <w:aliases w:val="Ü 7"/>
    <w:next w:val="Text"/>
    <w:link w:val="berschrift7Zchn"/>
    <w:uiPriority w:val="9"/>
    <w:semiHidden/>
    <w:unhideWhenUsed/>
    <w:qFormat/>
    <w:rsid w:val="00705DDD"/>
    <w:pPr>
      <w:keepNext/>
      <w:keepLines/>
      <w:numPr>
        <w:ilvl w:val="6"/>
        <w:numId w:val="11"/>
      </w:numPr>
      <w:spacing w:before="280" w:after="80"/>
      <w:outlineLvl w:val="6"/>
    </w:pPr>
    <w:rPr>
      <w:rFonts w:eastAsiaTheme="majorEastAsia" w:cs="Arial"/>
      <w:i/>
      <w:iCs/>
      <w:color w:val="000000"/>
    </w:rPr>
  </w:style>
  <w:style w:type="paragraph" w:styleId="berschrift8">
    <w:name w:val="heading 8"/>
    <w:aliases w:val="Ü 8"/>
    <w:next w:val="Text"/>
    <w:link w:val="berschrift8Zchn"/>
    <w:uiPriority w:val="9"/>
    <w:semiHidden/>
    <w:unhideWhenUsed/>
    <w:qFormat/>
    <w:rsid w:val="00705DDD"/>
    <w:pPr>
      <w:keepNext/>
      <w:keepLines/>
      <w:numPr>
        <w:ilvl w:val="7"/>
        <w:numId w:val="11"/>
      </w:numPr>
      <w:spacing w:before="280" w:after="80"/>
      <w:outlineLvl w:val="7"/>
    </w:pPr>
    <w:rPr>
      <w:rFonts w:eastAsiaTheme="majorEastAsia" w:cs="Arial"/>
      <w:i/>
      <w:color w:val="000000"/>
      <w:szCs w:val="21"/>
    </w:rPr>
  </w:style>
  <w:style w:type="paragraph" w:styleId="berschrift9">
    <w:name w:val="heading 9"/>
    <w:aliases w:val="Ü 9"/>
    <w:next w:val="Text"/>
    <w:link w:val="berschrift9Zchn"/>
    <w:uiPriority w:val="9"/>
    <w:semiHidden/>
    <w:unhideWhenUsed/>
    <w:qFormat/>
    <w:rsid w:val="00705DDD"/>
    <w:pPr>
      <w:keepNext/>
      <w:keepLines/>
      <w:numPr>
        <w:ilvl w:val="8"/>
        <w:numId w:val="11"/>
      </w:numPr>
      <w:spacing w:before="280" w:after="80"/>
      <w:outlineLvl w:val="8"/>
    </w:pPr>
    <w:rPr>
      <w:rFonts w:eastAsiaTheme="majorEastAsia" w:cs="Arial"/>
      <w:i/>
      <w:iCs/>
      <w:color w:val="000000"/>
      <w:szCs w:val="2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unhideWhenUsed/>
    <w:locked/>
    <w:rsid w:val="00E74814"/>
    <w:pPr>
      <w:spacing w:after="0" w:line="240" w:lineRule="auto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band2Horz">
      <w:tblPr/>
      <w:tcPr>
        <w:shd w:val="clear" w:color="auto" w:fill="D9D9D9" w:themeFill="background1" w:themeFillShade="D9"/>
      </w:tcPr>
    </w:tblStylePr>
  </w:style>
  <w:style w:type="table" w:styleId="Gitternetztabelle4Akzent2">
    <w:name w:val="Grid Table 4 Accent 2"/>
    <w:basedOn w:val="NormaleTabelle"/>
    <w:uiPriority w:val="49"/>
    <w:semiHidden/>
    <w:unhideWhenUsed/>
    <w:locked/>
    <w:rsid w:val="00126F34"/>
    <w:pPr>
      <w:spacing w:after="0" w:line="240" w:lineRule="auto"/>
    </w:pPr>
    <w:tblPr>
      <w:tblStyleRowBandSize w:val="1"/>
      <w:tblStyleColBandSize w:val="1"/>
      <w:tblBorders>
        <w:top w:val="single" w:sz="4" w:space="0" w:color="A5AEC0" w:themeColor="accent2" w:themeTint="99"/>
        <w:left w:val="single" w:sz="4" w:space="0" w:color="A5AEC0" w:themeColor="accent2" w:themeTint="99"/>
        <w:bottom w:val="single" w:sz="4" w:space="0" w:color="A5AEC0" w:themeColor="accent2" w:themeTint="99"/>
        <w:right w:val="single" w:sz="4" w:space="0" w:color="A5AEC0" w:themeColor="accent2" w:themeTint="99"/>
        <w:insideH w:val="single" w:sz="4" w:space="0" w:color="A5AEC0" w:themeColor="accent2" w:themeTint="99"/>
        <w:insideV w:val="single" w:sz="4" w:space="0" w:color="A5AEC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7896" w:themeColor="accent2"/>
          <w:left w:val="single" w:sz="4" w:space="0" w:color="697896" w:themeColor="accent2"/>
          <w:bottom w:val="single" w:sz="4" w:space="0" w:color="697896" w:themeColor="accent2"/>
          <w:right w:val="single" w:sz="4" w:space="0" w:color="697896" w:themeColor="accent2"/>
          <w:insideH w:val="nil"/>
          <w:insideV w:val="nil"/>
        </w:tcBorders>
        <w:shd w:val="clear" w:color="auto" w:fill="697896" w:themeFill="accent2"/>
      </w:tcPr>
    </w:tblStylePr>
    <w:tblStylePr w:type="lastRow">
      <w:rPr>
        <w:b/>
        <w:bCs/>
      </w:rPr>
      <w:tblPr/>
      <w:tcPr>
        <w:tcBorders>
          <w:top w:val="double" w:sz="4" w:space="0" w:color="69789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4EA" w:themeFill="accent2" w:themeFillTint="33"/>
      </w:tcPr>
    </w:tblStylePr>
    <w:tblStylePr w:type="band1Horz">
      <w:tblPr/>
      <w:tcPr>
        <w:shd w:val="clear" w:color="auto" w:fill="E1E4EA" w:themeFill="accent2" w:themeFillTint="33"/>
      </w:tcPr>
    </w:tblStylePr>
  </w:style>
  <w:style w:type="table" w:customStyle="1" w:styleId="RE31-Standard">
    <w:name w:val="RE31 - Standard"/>
    <w:basedOn w:val="TabelleRaster1"/>
    <w:uiPriority w:val="99"/>
    <w:rsid w:val="009630F5"/>
    <w:pPr>
      <w:spacing w:after="0" w:line="240" w:lineRule="auto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2Horz">
      <w:tblPr/>
      <w:tcPr>
        <w:shd w:val="clear" w:color="auto" w:fill="D9D9D9"/>
      </w:tcPr>
    </w:tblStylePr>
  </w:style>
  <w:style w:type="table" w:styleId="TabelleRaster1">
    <w:name w:val="Table Grid 1"/>
    <w:basedOn w:val="NormaleTabelle"/>
    <w:uiPriority w:val="99"/>
    <w:semiHidden/>
    <w:unhideWhenUsed/>
    <w:locked/>
    <w:rsid w:val="0065331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unkleListe">
    <w:name w:val="Dark List"/>
    <w:basedOn w:val="NormaleTabelle"/>
    <w:uiPriority w:val="7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292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141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1E2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1E2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1E2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1E20" w:themeFill="accent1" w:themeFillShade="BF"/>
      </w:tcPr>
    </w:tblStylePr>
  </w:style>
  <w:style w:type="table" w:styleId="DunkleListe-Akzent2">
    <w:name w:val="Dark List Accent 2"/>
    <w:basedOn w:val="NormaleTabelle"/>
    <w:uiPriority w:val="7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9789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3B4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597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597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597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5970" w:themeFill="accent2" w:themeFillShade="BF"/>
      </w:tcPr>
    </w:tblStylePr>
  </w:style>
  <w:style w:type="table" w:styleId="DunkleListe-Akzent3">
    <w:name w:val="Dark List Accent 3"/>
    <w:basedOn w:val="NormaleTabelle"/>
    <w:uiPriority w:val="7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1BED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678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9BC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9BC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9BC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9BC2" w:themeFill="accent3" w:themeFillShade="BF"/>
      </w:tcPr>
    </w:tblStylePr>
  </w:style>
  <w:style w:type="table" w:styleId="DunkleListe-Akzent4">
    <w:name w:val="Dark List Accent 4"/>
    <w:basedOn w:val="NormaleTabelle"/>
    <w:uiPriority w:val="7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9756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C3A3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A575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A575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575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5752" w:themeFill="accent4" w:themeFillShade="BF"/>
      </w:tcPr>
    </w:tblStylePr>
  </w:style>
  <w:style w:type="table" w:styleId="DunkleListe-Akzent5">
    <w:name w:val="Dark List Accent 5"/>
    <w:basedOn w:val="NormaleTabelle"/>
    <w:uiPriority w:val="7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D212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101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D182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D182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182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1820" w:themeFill="accent5" w:themeFillShade="BF"/>
      </w:tcPr>
    </w:tblStylePr>
  </w:style>
  <w:style w:type="table" w:styleId="DunkleListe-Akzent6">
    <w:name w:val="Dark List Accent 6"/>
    <w:basedOn w:val="NormaleTabelle"/>
    <w:uiPriority w:val="7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A424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C2025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B313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B313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313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3137" w:themeFill="accent6" w:themeFillShade="BF"/>
      </w:tcPr>
    </w:tblStylePr>
  </w:style>
  <w:style w:type="table" w:styleId="EinfacheTabelle1">
    <w:name w:val="Plain Table 1"/>
    <w:basedOn w:val="NormaleTabelle"/>
    <w:uiPriority w:val="41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FarbigeListe">
    <w:name w:val="Colorful List"/>
    <w:basedOn w:val="NormaleTabelle"/>
    <w:uiPriority w:val="72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6078" w:themeFill="accent2" w:themeFillShade="CC"/>
      </w:tcPr>
    </w:tblStylePr>
    <w:tblStylePr w:type="lastRow">
      <w:rPr>
        <w:b/>
        <w:bCs/>
        <w:color w:val="54607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6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6078" w:themeFill="accent2" w:themeFillShade="CC"/>
      </w:tcPr>
    </w:tblStylePr>
    <w:tblStylePr w:type="lastRow">
      <w:rPr>
        <w:b/>
        <w:bCs/>
        <w:color w:val="54607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1C2" w:themeFill="accent1" w:themeFillTint="3F"/>
      </w:tcPr>
    </w:tblStylePr>
    <w:tblStylePr w:type="band1Horz">
      <w:tblPr/>
      <w:tcPr>
        <w:shd w:val="clear" w:color="auto" w:fill="F2CDCE" w:themeFill="accent1" w:themeFillTint="33"/>
      </w:tcPr>
    </w:tblStylePr>
  </w:style>
  <w:style w:type="table" w:styleId="FarbigeListe-Akzent2">
    <w:name w:val="Colorful List Accent 2"/>
    <w:basedOn w:val="NormaleTabelle"/>
    <w:uiPriority w:val="72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1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6078" w:themeFill="accent2" w:themeFillShade="CC"/>
      </w:tcPr>
    </w:tblStylePr>
    <w:tblStylePr w:type="lastRow">
      <w:rPr>
        <w:b/>
        <w:bCs/>
        <w:color w:val="54607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DE5" w:themeFill="accent2" w:themeFillTint="3F"/>
      </w:tcPr>
    </w:tblStylePr>
    <w:tblStylePr w:type="band1Horz">
      <w:tblPr/>
      <w:tcPr>
        <w:shd w:val="clear" w:color="auto" w:fill="E1E4EA" w:themeFill="accent2" w:themeFillTint="33"/>
      </w:tcPr>
    </w:tblStylePr>
  </w:style>
  <w:style w:type="table" w:styleId="FarbigeListe-Akzent3">
    <w:name w:val="Colorful List Accent 3"/>
    <w:basedOn w:val="NormaleTabelle"/>
    <w:uiPriority w:val="72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8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D5D58" w:themeFill="accent4" w:themeFillShade="CC"/>
      </w:tcPr>
    </w:tblStylePr>
    <w:tblStylePr w:type="lastRow">
      <w:rPr>
        <w:b/>
        <w:bCs/>
        <w:color w:val="2D5D5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EF5" w:themeFill="accent3" w:themeFillTint="3F"/>
      </w:tcPr>
    </w:tblStylePr>
    <w:tblStylePr w:type="band1Horz">
      <w:tblPr/>
      <w:tcPr>
        <w:shd w:val="clear" w:color="auto" w:fill="E5F1F7" w:themeFill="accent3" w:themeFillTint="33"/>
      </w:tcPr>
    </w:tblStylePr>
  </w:style>
  <w:style w:type="table" w:styleId="FarbigeListe-Akzent4">
    <w:name w:val="Colorful List Accent 4"/>
    <w:basedOn w:val="NormaleTabelle"/>
    <w:uiPriority w:val="72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4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A2C6" w:themeFill="accent3" w:themeFillShade="CC"/>
      </w:tcPr>
    </w:tblStylePr>
    <w:tblStylePr w:type="lastRow">
      <w:rPr>
        <w:b/>
        <w:bCs/>
        <w:color w:val="4CA2C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3E0" w:themeFill="accent4" w:themeFillTint="3F"/>
      </w:tcPr>
    </w:tblStylePr>
    <w:tblStylePr w:type="band1Horz">
      <w:tblPr/>
      <w:tcPr>
        <w:shd w:val="clear" w:color="auto" w:fill="D1E9E6" w:themeFill="accent4" w:themeFillTint="33"/>
      </w:tcPr>
    </w:tblStylePr>
  </w:style>
  <w:style w:type="table" w:styleId="FarbigeListe-Akzent5">
    <w:name w:val="Colorful List Accent 5"/>
    <w:basedOn w:val="NormaleTabelle"/>
    <w:uiPriority w:val="72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3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E343B" w:themeFill="accent6" w:themeFillShade="CC"/>
      </w:tcPr>
    </w:tblStylePr>
    <w:tblStylePr w:type="lastRow">
      <w:rPr>
        <w:b/>
        <w:bCs/>
        <w:color w:val="2E343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BABF" w:themeFill="accent5" w:themeFillTint="3F"/>
      </w:tcPr>
    </w:tblStylePr>
    <w:tblStylePr w:type="band1Horz">
      <w:tblPr/>
      <w:tcPr>
        <w:shd w:val="clear" w:color="auto" w:fill="F0C7CB" w:themeFill="accent5" w:themeFillTint="33"/>
      </w:tcPr>
    </w:tblStylePr>
  </w:style>
  <w:style w:type="table" w:styleId="FarbigeListe-Akzent6">
    <w:name w:val="Colorful List Accent 6"/>
    <w:basedOn w:val="NormaleTabelle"/>
    <w:uiPriority w:val="72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EC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31A22" w:themeFill="accent5" w:themeFillShade="CC"/>
      </w:tcPr>
    </w:tblStylePr>
    <w:tblStylePr w:type="lastRow">
      <w:rPr>
        <w:b/>
        <w:bCs/>
        <w:color w:val="631A2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CFD6" w:themeFill="accent6" w:themeFillTint="3F"/>
      </w:tcPr>
    </w:tblStylePr>
    <w:tblStylePr w:type="band1Horz">
      <w:tblPr/>
      <w:tcPr>
        <w:shd w:val="clear" w:color="auto" w:fill="D4D8DE" w:themeFill="accent6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9789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789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97896" w:themeColor="accent2"/>
        <w:left w:val="single" w:sz="4" w:space="0" w:color="9E292B" w:themeColor="accent1"/>
        <w:bottom w:val="single" w:sz="4" w:space="0" w:color="9E292B" w:themeColor="accent1"/>
        <w:right w:val="single" w:sz="4" w:space="0" w:color="9E292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6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789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181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1819" w:themeColor="accent1" w:themeShade="99"/>
          <w:insideV w:val="nil"/>
        </w:tcBorders>
        <w:shd w:val="clear" w:color="auto" w:fill="5E181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1819" w:themeFill="accent1" w:themeFillShade="99"/>
      </w:tcPr>
    </w:tblStylePr>
    <w:tblStylePr w:type="band1Vert">
      <w:tblPr/>
      <w:tcPr>
        <w:shd w:val="clear" w:color="auto" w:fill="E59C9D" w:themeFill="accent1" w:themeFillTint="66"/>
      </w:tcPr>
    </w:tblStylePr>
    <w:tblStylePr w:type="band1Horz">
      <w:tblPr/>
      <w:tcPr>
        <w:shd w:val="clear" w:color="auto" w:fill="DF838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97896" w:themeColor="accent2"/>
        <w:left w:val="single" w:sz="4" w:space="0" w:color="697896" w:themeColor="accent2"/>
        <w:bottom w:val="single" w:sz="4" w:space="0" w:color="697896" w:themeColor="accent2"/>
        <w:right w:val="single" w:sz="4" w:space="0" w:color="69789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1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9789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485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485A" w:themeColor="accent2" w:themeShade="99"/>
          <w:insideV w:val="nil"/>
        </w:tcBorders>
        <w:shd w:val="clear" w:color="auto" w:fill="3F485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485A" w:themeFill="accent2" w:themeFillShade="99"/>
      </w:tcPr>
    </w:tblStylePr>
    <w:tblStylePr w:type="band1Vert">
      <w:tblPr/>
      <w:tcPr>
        <w:shd w:val="clear" w:color="auto" w:fill="C3C9D5" w:themeFill="accent2" w:themeFillTint="66"/>
      </w:tcPr>
    </w:tblStylePr>
    <w:tblStylePr w:type="band1Horz">
      <w:tblPr/>
      <w:tcPr>
        <w:shd w:val="clear" w:color="auto" w:fill="B4BBC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9756F" w:themeColor="accent4"/>
        <w:left w:val="single" w:sz="4" w:space="0" w:color="81BED7" w:themeColor="accent3"/>
        <w:bottom w:val="single" w:sz="4" w:space="0" w:color="81BED7" w:themeColor="accent3"/>
        <w:right w:val="single" w:sz="4" w:space="0" w:color="81BED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8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9756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7D9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7D9C" w:themeColor="accent3" w:themeShade="99"/>
          <w:insideV w:val="nil"/>
        </w:tcBorders>
        <w:shd w:val="clear" w:color="auto" w:fill="317D9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7D9C" w:themeFill="accent3" w:themeFillShade="99"/>
      </w:tcPr>
    </w:tblStylePr>
    <w:tblStylePr w:type="band1Vert">
      <w:tblPr/>
      <w:tcPr>
        <w:shd w:val="clear" w:color="auto" w:fill="CCE4EF" w:themeFill="accent3" w:themeFillTint="66"/>
      </w:tcPr>
    </w:tblStylePr>
    <w:tblStylePr w:type="band1Horz">
      <w:tblPr/>
      <w:tcPr>
        <w:shd w:val="clear" w:color="auto" w:fill="C0DEEB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1BED7" w:themeColor="accent3"/>
        <w:left w:val="single" w:sz="4" w:space="0" w:color="39756F" w:themeColor="accent4"/>
        <w:bottom w:val="single" w:sz="4" w:space="0" w:color="39756F" w:themeColor="accent4"/>
        <w:right w:val="single" w:sz="4" w:space="0" w:color="39756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4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1B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464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4642" w:themeColor="accent4" w:themeShade="99"/>
          <w:insideV w:val="nil"/>
        </w:tcBorders>
        <w:shd w:val="clear" w:color="auto" w:fill="22464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4642" w:themeFill="accent4" w:themeFillShade="99"/>
      </w:tcPr>
    </w:tblStylePr>
    <w:tblStylePr w:type="band1Vert">
      <w:tblPr/>
      <w:tcPr>
        <w:shd w:val="clear" w:color="auto" w:fill="A4D3CE" w:themeFill="accent4" w:themeFillTint="66"/>
      </w:tcPr>
    </w:tblStylePr>
    <w:tblStylePr w:type="band1Horz">
      <w:tblPr/>
      <w:tcPr>
        <w:shd w:val="clear" w:color="auto" w:fill="8EC8C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424B" w:themeColor="accent6"/>
        <w:left w:val="single" w:sz="4" w:space="0" w:color="7D212B" w:themeColor="accent5"/>
        <w:bottom w:val="single" w:sz="4" w:space="0" w:color="7D212B" w:themeColor="accent5"/>
        <w:right w:val="single" w:sz="4" w:space="0" w:color="7D212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3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424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A131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A1319" w:themeColor="accent5" w:themeShade="99"/>
          <w:insideV w:val="nil"/>
        </w:tcBorders>
        <w:shd w:val="clear" w:color="auto" w:fill="4A131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1319" w:themeFill="accent5" w:themeFillShade="99"/>
      </w:tcPr>
    </w:tblStylePr>
    <w:tblStylePr w:type="band1Vert">
      <w:tblPr/>
      <w:tcPr>
        <w:shd w:val="clear" w:color="auto" w:fill="E18F98" w:themeFill="accent5" w:themeFillTint="66"/>
      </w:tcPr>
    </w:tblStylePr>
    <w:tblStylePr w:type="band1Horz">
      <w:tblPr/>
      <w:tcPr>
        <w:shd w:val="clear" w:color="auto" w:fill="DA747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D212B" w:themeColor="accent5"/>
        <w:left w:val="single" w:sz="4" w:space="0" w:color="3A424B" w:themeColor="accent6"/>
        <w:bottom w:val="single" w:sz="4" w:space="0" w:color="3A424B" w:themeColor="accent6"/>
        <w:right w:val="single" w:sz="4" w:space="0" w:color="3A424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C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212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272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272C" w:themeColor="accent6" w:themeShade="99"/>
          <w:insideV w:val="nil"/>
        </w:tcBorders>
        <w:shd w:val="clear" w:color="auto" w:fill="22272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272C" w:themeFill="accent6" w:themeFillShade="99"/>
      </w:tcPr>
    </w:tblStylePr>
    <w:tblStylePr w:type="band1Vert">
      <w:tblPr/>
      <w:tcPr>
        <w:shd w:val="clear" w:color="auto" w:fill="A9B2BD" w:themeFill="accent6" w:themeFillTint="66"/>
      </w:tcPr>
    </w:tblStylePr>
    <w:tblStylePr w:type="band1Horz">
      <w:tblPr/>
      <w:tcPr>
        <w:shd w:val="clear" w:color="auto" w:fill="95A0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">
    <w:name w:val="Colorful Grid"/>
    <w:basedOn w:val="NormaleTabelle"/>
    <w:uiPriority w:val="73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DCE" w:themeFill="accent1" w:themeFillTint="33"/>
    </w:tcPr>
    <w:tblStylePr w:type="firstRow">
      <w:rPr>
        <w:b/>
        <w:bCs/>
      </w:rPr>
      <w:tblPr/>
      <w:tcPr>
        <w:shd w:val="clear" w:color="auto" w:fill="E59C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C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61E2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61E20" w:themeFill="accent1" w:themeFillShade="BF"/>
      </w:tcPr>
    </w:tblStylePr>
    <w:tblStylePr w:type="band1Vert">
      <w:tblPr/>
      <w:tcPr>
        <w:shd w:val="clear" w:color="auto" w:fill="DF8385" w:themeFill="accent1" w:themeFillTint="7F"/>
      </w:tcPr>
    </w:tblStylePr>
    <w:tblStylePr w:type="band1Horz">
      <w:tblPr/>
      <w:tcPr>
        <w:shd w:val="clear" w:color="auto" w:fill="DF8385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E4EA" w:themeFill="accent2" w:themeFillTint="33"/>
    </w:tcPr>
    <w:tblStylePr w:type="firstRow">
      <w:rPr>
        <w:b/>
        <w:bCs/>
      </w:rPr>
      <w:tblPr/>
      <w:tcPr>
        <w:shd w:val="clear" w:color="auto" w:fill="C3C9D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C9D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E597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E5970" w:themeFill="accent2" w:themeFillShade="BF"/>
      </w:tcPr>
    </w:tblStylePr>
    <w:tblStylePr w:type="band1Vert">
      <w:tblPr/>
      <w:tcPr>
        <w:shd w:val="clear" w:color="auto" w:fill="B4BBCA" w:themeFill="accent2" w:themeFillTint="7F"/>
      </w:tcPr>
    </w:tblStylePr>
    <w:tblStylePr w:type="band1Horz">
      <w:tblPr/>
      <w:tcPr>
        <w:shd w:val="clear" w:color="auto" w:fill="B4BBCA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F1F7" w:themeFill="accent3" w:themeFillTint="33"/>
    </w:tcPr>
    <w:tblStylePr w:type="firstRow">
      <w:rPr>
        <w:b/>
        <w:bCs/>
      </w:rPr>
      <w:tblPr/>
      <w:tcPr>
        <w:shd w:val="clear" w:color="auto" w:fill="CCE4E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E4E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F9BC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F9BC2" w:themeFill="accent3" w:themeFillShade="BF"/>
      </w:tcPr>
    </w:tblStylePr>
    <w:tblStylePr w:type="band1Vert">
      <w:tblPr/>
      <w:tcPr>
        <w:shd w:val="clear" w:color="auto" w:fill="C0DEEB" w:themeFill="accent3" w:themeFillTint="7F"/>
      </w:tcPr>
    </w:tblStylePr>
    <w:tblStylePr w:type="band1Horz">
      <w:tblPr/>
      <w:tcPr>
        <w:shd w:val="clear" w:color="auto" w:fill="C0DEEB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9E6" w:themeFill="accent4" w:themeFillTint="33"/>
    </w:tcPr>
    <w:tblStylePr w:type="firstRow">
      <w:rPr>
        <w:b/>
        <w:bCs/>
      </w:rPr>
      <w:tblPr/>
      <w:tcPr>
        <w:shd w:val="clear" w:color="auto" w:fill="A4D3C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D3C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A575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A5752" w:themeFill="accent4" w:themeFillShade="BF"/>
      </w:tcPr>
    </w:tblStylePr>
    <w:tblStylePr w:type="band1Vert">
      <w:tblPr/>
      <w:tcPr>
        <w:shd w:val="clear" w:color="auto" w:fill="8EC8C2" w:themeFill="accent4" w:themeFillTint="7F"/>
      </w:tcPr>
    </w:tblStylePr>
    <w:tblStylePr w:type="band1Horz">
      <w:tblPr/>
      <w:tcPr>
        <w:shd w:val="clear" w:color="auto" w:fill="8EC8C2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7CB" w:themeFill="accent5" w:themeFillTint="33"/>
    </w:tcPr>
    <w:tblStylePr w:type="firstRow">
      <w:rPr>
        <w:b/>
        <w:bCs/>
      </w:rPr>
      <w:tblPr/>
      <w:tcPr>
        <w:shd w:val="clear" w:color="auto" w:fill="E18F9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8F9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D182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D1820" w:themeFill="accent5" w:themeFillShade="BF"/>
      </w:tcPr>
    </w:tblStylePr>
    <w:tblStylePr w:type="band1Vert">
      <w:tblPr/>
      <w:tcPr>
        <w:shd w:val="clear" w:color="auto" w:fill="DA747F" w:themeFill="accent5" w:themeFillTint="7F"/>
      </w:tcPr>
    </w:tblStylePr>
    <w:tblStylePr w:type="band1Horz">
      <w:tblPr/>
      <w:tcPr>
        <w:shd w:val="clear" w:color="auto" w:fill="DA747F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D8DE" w:themeFill="accent6" w:themeFillTint="33"/>
    </w:tcPr>
    <w:tblStylePr w:type="firstRow">
      <w:rPr>
        <w:b/>
        <w:bCs/>
      </w:rPr>
      <w:tblPr/>
      <w:tcPr>
        <w:shd w:val="clear" w:color="auto" w:fill="A9B2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B2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B313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B3137" w:themeFill="accent6" w:themeFillShade="BF"/>
      </w:tcPr>
    </w:tblStylePr>
    <w:tblStylePr w:type="band1Vert">
      <w:tblPr/>
      <w:tcPr>
        <w:shd w:val="clear" w:color="auto" w:fill="95A0AD" w:themeFill="accent6" w:themeFillTint="7F"/>
      </w:tcPr>
    </w:tblStylePr>
    <w:tblStylePr w:type="band1Horz">
      <w:tblPr/>
      <w:tcPr>
        <w:shd w:val="clear" w:color="auto" w:fill="95A0AD" w:themeFill="accent6" w:themeFillTint="7F"/>
      </w:tcPr>
    </w:tblStylePr>
  </w:style>
  <w:style w:type="table" w:styleId="Gitternetztabelle1hell">
    <w:name w:val="Grid Table 1 Light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E59C9D" w:themeColor="accent1" w:themeTint="66"/>
        <w:left w:val="single" w:sz="4" w:space="0" w:color="E59C9D" w:themeColor="accent1" w:themeTint="66"/>
        <w:bottom w:val="single" w:sz="4" w:space="0" w:color="E59C9D" w:themeColor="accent1" w:themeTint="66"/>
        <w:right w:val="single" w:sz="4" w:space="0" w:color="E59C9D" w:themeColor="accent1" w:themeTint="66"/>
        <w:insideH w:val="single" w:sz="4" w:space="0" w:color="E59C9D" w:themeColor="accent1" w:themeTint="66"/>
        <w:insideV w:val="single" w:sz="4" w:space="0" w:color="E59C9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86A6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A6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CCE4EF" w:themeColor="accent3" w:themeTint="66"/>
        <w:left w:val="single" w:sz="4" w:space="0" w:color="CCE4EF" w:themeColor="accent3" w:themeTint="66"/>
        <w:bottom w:val="single" w:sz="4" w:space="0" w:color="CCE4EF" w:themeColor="accent3" w:themeTint="66"/>
        <w:right w:val="single" w:sz="4" w:space="0" w:color="CCE4EF" w:themeColor="accent3" w:themeTint="66"/>
        <w:insideH w:val="single" w:sz="4" w:space="0" w:color="CCE4EF" w:themeColor="accent3" w:themeTint="66"/>
        <w:insideV w:val="single" w:sz="4" w:space="0" w:color="CCE4E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3D7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D7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A4D3CE" w:themeColor="accent4" w:themeTint="66"/>
        <w:left w:val="single" w:sz="4" w:space="0" w:color="A4D3CE" w:themeColor="accent4" w:themeTint="66"/>
        <w:bottom w:val="single" w:sz="4" w:space="0" w:color="A4D3CE" w:themeColor="accent4" w:themeTint="66"/>
        <w:right w:val="single" w:sz="4" w:space="0" w:color="A4D3CE" w:themeColor="accent4" w:themeTint="66"/>
        <w:insideH w:val="single" w:sz="4" w:space="0" w:color="A4D3CE" w:themeColor="accent4" w:themeTint="66"/>
        <w:insideV w:val="single" w:sz="4" w:space="0" w:color="A4D3C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7BDB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7BDB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E18F98" w:themeColor="accent5" w:themeTint="66"/>
        <w:left w:val="single" w:sz="4" w:space="0" w:color="E18F98" w:themeColor="accent5" w:themeTint="66"/>
        <w:bottom w:val="single" w:sz="4" w:space="0" w:color="E18F98" w:themeColor="accent5" w:themeTint="66"/>
        <w:right w:val="single" w:sz="4" w:space="0" w:color="E18F98" w:themeColor="accent5" w:themeTint="66"/>
        <w:insideH w:val="single" w:sz="4" w:space="0" w:color="E18F98" w:themeColor="accent5" w:themeTint="66"/>
        <w:insideV w:val="single" w:sz="4" w:space="0" w:color="E18F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257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257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A9B2BD" w:themeColor="accent6" w:themeTint="66"/>
        <w:left w:val="single" w:sz="4" w:space="0" w:color="A9B2BD" w:themeColor="accent6" w:themeTint="66"/>
        <w:bottom w:val="single" w:sz="4" w:space="0" w:color="A9B2BD" w:themeColor="accent6" w:themeTint="66"/>
        <w:right w:val="single" w:sz="4" w:space="0" w:color="A9B2BD" w:themeColor="accent6" w:themeTint="66"/>
        <w:insideH w:val="single" w:sz="4" w:space="0" w:color="A9B2BD" w:themeColor="accent6" w:themeTint="66"/>
        <w:insideV w:val="single" w:sz="4" w:space="0" w:color="A9B2B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F8C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8C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C3C9D5" w:themeColor="accent2" w:themeTint="66"/>
        <w:left w:val="single" w:sz="4" w:space="0" w:color="C3C9D5" w:themeColor="accent2" w:themeTint="66"/>
        <w:bottom w:val="single" w:sz="4" w:space="0" w:color="C3C9D5" w:themeColor="accent2" w:themeTint="66"/>
        <w:right w:val="single" w:sz="4" w:space="0" w:color="C3C9D5" w:themeColor="accent2" w:themeTint="66"/>
        <w:insideH w:val="single" w:sz="4" w:space="0" w:color="C3C9D5" w:themeColor="accent2" w:themeTint="66"/>
        <w:insideV w:val="single" w:sz="4" w:space="0" w:color="C3C9D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5AEC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AEC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2" w:space="0" w:color="D86A6C" w:themeColor="accent1" w:themeTint="99"/>
        <w:bottom w:val="single" w:sz="2" w:space="0" w:color="D86A6C" w:themeColor="accent1" w:themeTint="99"/>
        <w:insideH w:val="single" w:sz="2" w:space="0" w:color="D86A6C" w:themeColor="accent1" w:themeTint="99"/>
        <w:insideV w:val="single" w:sz="2" w:space="0" w:color="D86A6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A6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A6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CE" w:themeFill="accent1" w:themeFillTint="33"/>
      </w:tcPr>
    </w:tblStylePr>
    <w:tblStylePr w:type="band1Horz">
      <w:tblPr/>
      <w:tcPr>
        <w:shd w:val="clear" w:color="auto" w:fill="F2CDCE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2" w:space="0" w:color="A5AEC0" w:themeColor="accent2" w:themeTint="99"/>
        <w:bottom w:val="single" w:sz="2" w:space="0" w:color="A5AEC0" w:themeColor="accent2" w:themeTint="99"/>
        <w:insideH w:val="single" w:sz="2" w:space="0" w:color="A5AEC0" w:themeColor="accent2" w:themeTint="99"/>
        <w:insideV w:val="single" w:sz="2" w:space="0" w:color="A5AEC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AEC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AEC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4EA" w:themeFill="accent2" w:themeFillTint="33"/>
      </w:tcPr>
    </w:tblStylePr>
    <w:tblStylePr w:type="band1Horz">
      <w:tblPr/>
      <w:tcPr>
        <w:shd w:val="clear" w:color="auto" w:fill="E1E4EA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2" w:space="0" w:color="B3D7E7" w:themeColor="accent3" w:themeTint="99"/>
        <w:bottom w:val="single" w:sz="2" w:space="0" w:color="B3D7E7" w:themeColor="accent3" w:themeTint="99"/>
        <w:insideH w:val="single" w:sz="2" w:space="0" w:color="B3D7E7" w:themeColor="accent3" w:themeTint="99"/>
        <w:insideV w:val="single" w:sz="2" w:space="0" w:color="B3D7E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D7E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D7E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7" w:themeFill="accent3" w:themeFillTint="33"/>
      </w:tcPr>
    </w:tblStylePr>
    <w:tblStylePr w:type="band1Horz">
      <w:tblPr/>
      <w:tcPr>
        <w:shd w:val="clear" w:color="auto" w:fill="E5F1F7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2" w:space="0" w:color="77BDB5" w:themeColor="accent4" w:themeTint="99"/>
        <w:bottom w:val="single" w:sz="2" w:space="0" w:color="77BDB5" w:themeColor="accent4" w:themeTint="99"/>
        <w:insideH w:val="single" w:sz="2" w:space="0" w:color="77BDB5" w:themeColor="accent4" w:themeTint="99"/>
        <w:insideV w:val="single" w:sz="2" w:space="0" w:color="77BDB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7BDB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7BDB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9E6" w:themeFill="accent4" w:themeFillTint="33"/>
      </w:tcPr>
    </w:tblStylePr>
    <w:tblStylePr w:type="band1Horz">
      <w:tblPr/>
      <w:tcPr>
        <w:shd w:val="clear" w:color="auto" w:fill="D1E9E6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2" w:space="0" w:color="D25764" w:themeColor="accent5" w:themeTint="99"/>
        <w:bottom w:val="single" w:sz="2" w:space="0" w:color="D25764" w:themeColor="accent5" w:themeTint="99"/>
        <w:insideH w:val="single" w:sz="2" w:space="0" w:color="D25764" w:themeColor="accent5" w:themeTint="99"/>
        <w:insideV w:val="single" w:sz="2" w:space="0" w:color="D25764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25764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25764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7CB" w:themeFill="accent5" w:themeFillTint="33"/>
      </w:tcPr>
    </w:tblStylePr>
    <w:tblStylePr w:type="band1Horz">
      <w:tblPr/>
      <w:tcPr>
        <w:shd w:val="clear" w:color="auto" w:fill="F0C7CB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2" w:space="0" w:color="7F8C9C" w:themeColor="accent6" w:themeTint="99"/>
        <w:bottom w:val="single" w:sz="2" w:space="0" w:color="7F8C9C" w:themeColor="accent6" w:themeTint="99"/>
        <w:insideH w:val="single" w:sz="2" w:space="0" w:color="7F8C9C" w:themeColor="accent6" w:themeTint="99"/>
        <w:insideV w:val="single" w:sz="2" w:space="0" w:color="7F8C9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8C9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8C9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8DE" w:themeFill="accent6" w:themeFillTint="33"/>
      </w:tcPr>
    </w:tblStylePr>
    <w:tblStylePr w:type="band1Horz">
      <w:tblPr/>
      <w:tcPr>
        <w:shd w:val="clear" w:color="auto" w:fill="D4D8DE" w:themeFill="accent6" w:themeFillTint="33"/>
      </w:tcPr>
    </w:tblStylePr>
  </w:style>
  <w:style w:type="table" w:styleId="Gitternetztabelle3">
    <w:name w:val="Grid Table 3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D86A6C" w:themeColor="accent1" w:themeTint="99"/>
        <w:left w:val="single" w:sz="4" w:space="0" w:color="D86A6C" w:themeColor="accent1" w:themeTint="99"/>
        <w:bottom w:val="single" w:sz="4" w:space="0" w:color="D86A6C" w:themeColor="accent1" w:themeTint="99"/>
        <w:right w:val="single" w:sz="4" w:space="0" w:color="D86A6C" w:themeColor="accent1" w:themeTint="99"/>
        <w:insideH w:val="single" w:sz="4" w:space="0" w:color="D86A6C" w:themeColor="accent1" w:themeTint="99"/>
        <w:insideV w:val="single" w:sz="4" w:space="0" w:color="D86A6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DCE" w:themeFill="accent1" w:themeFillTint="33"/>
      </w:tcPr>
    </w:tblStylePr>
    <w:tblStylePr w:type="band1Horz">
      <w:tblPr/>
      <w:tcPr>
        <w:shd w:val="clear" w:color="auto" w:fill="F2CDCE" w:themeFill="accent1" w:themeFillTint="33"/>
      </w:tcPr>
    </w:tblStylePr>
    <w:tblStylePr w:type="neCell">
      <w:tblPr/>
      <w:tcPr>
        <w:tcBorders>
          <w:bottom w:val="single" w:sz="4" w:space="0" w:color="D86A6C" w:themeColor="accent1" w:themeTint="99"/>
        </w:tcBorders>
      </w:tcPr>
    </w:tblStylePr>
    <w:tblStylePr w:type="nwCell">
      <w:tblPr/>
      <w:tcPr>
        <w:tcBorders>
          <w:bottom w:val="single" w:sz="4" w:space="0" w:color="D86A6C" w:themeColor="accent1" w:themeTint="99"/>
        </w:tcBorders>
      </w:tcPr>
    </w:tblStylePr>
    <w:tblStylePr w:type="seCell">
      <w:tblPr/>
      <w:tcPr>
        <w:tcBorders>
          <w:top w:val="single" w:sz="4" w:space="0" w:color="D86A6C" w:themeColor="accent1" w:themeTint="99"/>
        </w:tcBorders>
      </w:tcPr>
    </w:tblStylePr>
    <w:tblStylePr w:type="swCell">
      <w:tblPr/>
      <w:tcPr>
        <w:tcBorders>
          <w:top w:val="single" w:sz="4" w:space="0" w:color="D86A6C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A5AEC0" w:themeColor="accent2" w:themeTint="99"/>
        <w:left w:val="single" w:sz="4" w:space="0" w:color="A5AEC0" w:themeColor="accent2" w:themeTint="99"/>
        <w:bottom w:val="single" w:sz="4" w:space="0" w:color="A5AEC0" w:themeColor="accent2" w:themeTint="99"/>
        <w:right w:val="single" w:sz="4" w:space="0" w:color="A5AEC0" w:themeColor="accent2" w:themeTint="99"/>
        <w:insideH w:val="single" w:sz="4" w:space="0" w:color="A5AEC0" w:themeColor="accent2" w:themeTint="99"/>
        <w:insideV w:val="single" w:sz="4" w:space="0" w:color="A5AEC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4EA" w:themeFill="accent2" w:themeFillTint="33"/>
      </w:tcPr>
    </w:tblStylePr>
    <w:tblStylePr w:type="band1Horz">
      <w:tblPr/>
      <w:tcPr>
        <w:shd w:val="clear" w:color="auto" w:fill="E1E4EA" w:themeFill="accent2" w:themeFillTint="33"/>
      </w:tcPr>
    </w:tblStylePr>
    <w:tblStylePr w:type="neCell">
      <w:tblPr/>
      <w:tcPr>
        <w:tcBorders>
          <w:bottom w:val="single" w:sz="4" w:space="0" w:color="A5AEC0" w:themeColor="accent2" w:themeTint="99"/>
        </w:tcBorders>
      </w:tcPr>
    </w:tblStylePr>
    <w:tblStylePr w:type="nwCell">
      <w:tblPr/>
      <w:tcPr>
        <w:tcBorders>
          <w:bottom w:val="single" w:sz="4" w:space="0" w:color="A5AEC0" w:themeColor="accent2" w:themeTint="99"/>
        </w:tcBorders>
      </w:tcPr>
    </w:tblStylePr>
    <w:tblStylePr w:type="seCell">
      <w:tblPr/>
      <w:tcPr>
        <w:tcBorders>
          <w:top w:val="single" w:sz="4" w:space="0" w:color="A5AEC0" w:themeColor="accent2" w:themeTint="99"/>
        </w:tcBorders>
      </w:tcPr>
    </w:tblStylePr>
    <w:tblStylePr w:type="swCell">
      <w:tblPr/>
      <w:tcPr>
        <w:tcBorders>
          <w:top w:val="single" w:sz="4" w:space="0" w:color="A5AEC0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B3D7E7" w:themeColor="accent3" w:themeTint="99"/>
        <w:left w:val="single" w:sz="4" w:space="0" w:color="B3D7E7" w:themeColor="accent3" w:themeTint="99"/>
        <w:bottom w:val="single" w:sz="4" w:space="0" w:color="B3D7E7" w:themeColor="accent3" w:themeTint="99"/>
        <w:right w:val="single" w:sz="4" w:space="0" w:color="B3D7E7" w:themeColor="accent3" w:themeTint="99"/>
        <w:insideH w:val="single" w:sz="4" w:space="0" w:color="B3D7E7" w:themeColor="accent3" w:themeTint="99"/>
        <w:insideV w:val="single" w:sz="4" w:space="0" w:color="B3D7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1F7" w:themeFill="accent3" w:themeFillTint="33"/>
      </w:tcPr>
    </w:tblStylePr>
    <w:tblStylePr w:type="band1Horz">
      <w:tblPr/>
      <w:tcPr>
        <w:shd w:val="clear" w:color="auto" w:fill="E5F1F7" w:themeFill="accent3" w:themeFillTint="33"/>
      </w:tcPr>
    </w:tblStylePr>
    <w:tblStylePr w:type="neCell">
      <w:tblPr/>
      <w:tcPr>
        <w:tcBorders>
          <w:bottom w:val="single" w:sz="4" w:space="0" w:color="B3D7E7" w:themeColor="accent3" w:themeTint="99"/>
        </w:tcBorders>
      </w:tcPr>
    </w:tblStylePr>
    <w:tblStylePr w:type="nwCell">
      <w:tblPr/>
      <w:tcPr>
        <w:tcBorders>
          <w:bottom w:val="single" w:sz="4" w:space="0" w:color="B3D7E7" w:themeColor="accent3" w:themeTint="99"/>
        </w:tcBorders>
      </w:tcPr>
    </w:tblStylePr>
    <w:tblStylePr w:type="seCell">
      <w:tblPr/>
      <w:tcPr>
        <w:tcBorders>
          <w:top w:val="single" w:sz="4" w:space="0" w:color="B3D7E7" w:themeColor="accent3" w:themeTint="99"/>
        </w:tcBorders>
      </w:tcPr>
    </w:tblStylePr>
    <w:tblStylePr w:type="swCell">
      <w:tblPr/>
      <w:tcPr>
        <w:tcBorders>
          <w:top w:val="single" w:sz="4" w:space="0" w:color="B3D7E7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77BDB5" w:themeColor="accent4" w:themeTint="99"/>
        <w:left w:val="single" w:sz="4" w:space="0" w:color="77BDB5" w:themeColor="accent4" w:themeTint="99"/>
        <w:bottom w:val="single" w:sz="4" w:space="0" w:color="77BDB5" w:themeColor="accent4" w:themeTint="99"/>
        <w:right w:val="single" w:sz="4" w:space="0" w:color="77BDB5" w:themeColor="accent4" w:themeTint="99"/>
        <w:insideH w:val="single" w:sz="4" w:space="0" w:color="77BDB5" w:themeColor="accent4" w:themeTint="99"/>
        <w:insideV w:val="single" w:sz="4" w:space="0" w:color="77BDB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9E6" w:themeFill="accent4" w:themeFillTint="33"/>
      </w:tcPr>
    </w:tblStylePr>
    <w:tblStylePr w:type="band1Horz">
      <w:tblPr/>
      <w:tcPr>
        <w:shd w:val="clear" w:color="auto" w:fill="D1E9E6" w:themeFill="accent4" w:themeFillTint="33"/>
      </w:tcPr>
    </w:tblStylePr>
    <w:tblStylePr w:type="neCell">
      <w:tblPr/>
      <w:tcPr>
        <w:tcBorders>
          <w:bottom w:val="single" w:sz="4" w:space="0" w:color="77BDB5" w:themeColor="accent4" w:themeTint="99"/>
        </w:tcBorders>
      </w:tcPr>
    </w:tblStylePr>
    <w:tblStylePr w:type="nwCell">
      <w:tblPr/>
      <w:tcPr>
        <w:tcBorders>
          <w:bottom w:val="single" w:sz="4" w:space="0" w:color="77BDB5" w:themeColor="accent4" w:themeTint="99"/>
        </w:tcBorders>
      </w:tcPr>
    </w:tblStylePr>
    <w:tblStylePr w:type="seCell">
      <w:tblPr/>
      <w:tcPr>
        <w:tcBorders>
          <w:top w:val="single" w:sz="4" w:space="0" w:color="77BDB5" w:themeColor="accent4" w:themeTint="99"/>
        </w:tcBorders>
      </w:tcPr>
    </w:tblStylePr>
    <w:tblStylePr w:type="swCell">
      <w:tblPr/>
      <w:tcPr>
        <w:tcBorders>
          <w:top w:val="single" w:sz="4" w:space="0" w:color="77BDB5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D25764" w:themeColor="accent5" w:themeTint="99"/>
        <w:left w:val="single" w:sz="4" w:space="0" w:color="D25764" w:themeColor="accent5" w:themeTint="99"/>
        <w:bottom w:val="single" w:sz="4" w:space="0" w:color="D25764" w:themeColor="accent5" w:themeTint="99"/>
        <w:right w:val="single" w:sz="4" w:space="0" w:color="D25764" w:themeColor="accent5" w:themeTint="99"/>
        <w:insideH w:val="single" w:sz="4" w:space="0" w:color="D25764" w:themeColor="accent5" w:themeTint="99"/>
        <w:insideV w:val="single" w:sz="4" w:space="0" w:color="D2576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7CB" w:themeFill="accent5" w:themeFillTint="33"/>
      </w:tcPr>
    </w:tblStylePr>
    <w:tblStylePr w:type="band1Horz">
      <w:tblPr/>
      <w:tcPr>
        <w:shd w:val="clear" w:color="auto" w:fill="F0C7CB" w:themeFill="accent5" w:themeFillTint="33"/>
      </w:tcPr>
    </w:tblStylePr>
    <w:tblStylePr w:type="neCell">
      <w:tblPr/>
      <w:tcPr>
        <w:tcBorders>
          <w:bottom w:val="single" w:sz="4" w:space="0" w:color="D25764" w:themeColor="accent5" w:themeTint="99"/>
        </w:tcBorders>
      </w:tcPr>
    </w:tblStylePr>
    <w:tblStylePr w:type="nwCell">
      <w:tblPr/>
      <w:tcPr>
        <w:tcBorders>
          <w:bottom w:val="single" w:sz="4" w:space="0" w:color="D25764" w:themeColor="accent5" w:themeTint="99"/>
        </w:tcBorders>
      </w:tcPr>
    </w:tblStylePr>
    <w:tblStylePr w:type="seCell">
      <w:tblPr/>
      <w:tcPr>
        <w:tcBorders>
          <w:top w:val="single" w:sz="4" w:space="0" w:color="D25764" w:themeColor="accent5" w:themeTint="99"/>
        </w:tcBorders>
      </w:tcPr>
    </w:tblStylePr>
    <w:tblStylePr w:type="swCell">
      <w:tblPr/>
      <w:tcPr>
        <w:tcBorders>
          <w:top w:val="single" w:sz="4" w:space="0" w:color="D25764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7F8C9C" w:themeColor="accent6" w:themeTint="99"/>
        <w:left w:val="single" w:sz="4" w:space="0" w:color="7F8C9C" w:themeColor="accent6" w:themeTint="99"/>
        <w:bottom w:val="single" w:sz="4" w:space="0" w:color="7F8C9C" w:themeColor="accent6" w:themeTint="99"/>
        <w:right w:val="single" w:sz="4" w:space="0" w:color="7F8C9C" w:themeColor="accent6" w:themeTint="99"/>
        <w:insideH w:val="single" w:sz="4" w:space="0" w:color="7F8C9C" w:themeColor="accent6" w:themeTint="99"/>
        <w:insideV w:val="single" w:sz="4" w:space="0" w:color="7F8C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8DE" w:themeFill="accent6" w:themeFillTint="33"/>
      </w:tcPr>
    </w:tblStylePr>
    <w:tblStylePr w:type="band1Horz">
      <w:tblPr/>
      <w:tcPr>
        <w:shd w:val="clear" w:color="auto" w:fill="D4D8DE" w:themeFill="accent6" w:themeFillTint="33"/>
      </w:tcPr>
    </w:tblStylePr>
    <w:tblStylePr w:type="neCell">
      <w:tblPr/>
      <w:tcPr>
        <w:tcBorders>
          <w:bottom w:val="single" w:sz="4" w:space="0" w:color="7F8C9C" w:themeColor="accent6" w:themeTint="99"/>
        </w:tcBorders>
      </w:tcPr>
    </w:tblStylePr>
    <w:tblStylePr w:type="nwCell">
      <w:tblPr/>
      <w:tcPr>
        <w:tcBorders>
          <w:bottom w:val="single" w:sz="4" w:space="0" w:color="7F8C9C" w:themeColor="accent6" w:themeTint="99"/>
        </w:tcBorders>
      </w:tcPr>
    </w:tblStylePr>
    <w:tblStylePr w:type="seCell">
      <w:tblPr/>
      <w:tcPr>
        <w:tcBorders>
          <w:top w:val="single" w:sz="4" w:space="0" w:color="7F8C9C" w:themeColor="accent6" w:themeTint="99"/>
        </w:tcBorders>
      </w:tcPr>
    </w:tblStylePr>
    <w:tblStylePr w:type="swCell">
      <w:tblPr/>
      <w:tcPr>
        <w:tcBorders>
          <w:top w:val="single" w:sz="4" w:space="0" w:color="7F8C9C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D86A6C" w:themeColor="accent1" w:themeTint="99"/>
        <w:left w:val="single" w:sz="4" w:space="0" w:color="D86A6C" w:themeColor="accent1" w:themeTint="99"/>
        <w:bottom w:val="single" w:sz="4" w:space="0" w:color="D86A6C" w:themeColor="accent1" w:themeTint="99"/>
        <w:right w:val="single" w:sz="4" w:space="0" w:color="D86A6C" w:themeColor="accent1" w:themeTint="99"/>
        <w:insideH w:val="single" w:sz="4" w:space="0" w:color="D86A6C" w:themeColor="accent1" w:themeTint="99"/>
        <w:insideV w:val="single" w:sz="4" w:space="0" w:color="D86A6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292B" w:themeColor="accent1"/>
          <w:left w:val="single" w:sz="4" w:space="0" w:color="9E292B" w:themeColor="accent1"/>
          <w:bottom w:val="single" w:sz="4" w:space="0" w:color="9E292B" w:themeColor="accent1"/>
          <w:right w:val="single" w:sz="4" w:space="0" w:color="9E292B" w:themeColor="accent1"/>
          <w:insideH w:val="nil"/>
          <w:insideV w:val="nil"/>
        </w:tcBorders>
        <w:shd w:val="clear" w:color="auto" w:fill="9E292B" w:themeFill="accent1"/>
      </w:tcPr>
    </w:tblStylePr>
    <w:tblStylePr w:type="lastRow">
      <w:rPr>
        <w:b/>
        <w:bCs/>
      </w:rPr>
      <w:tblPr/>
      <w:tcPr>
        <w:tcBorders>
          <w:top w:val="double" w:sz="4" w:space="0" w:color="9E29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CE" w:themeFill="accent1" w:themeFillTint="33"/>
      </w:tcPr>
    </w:tblStylePr>
    <w:tblStylePr w:type="band1Horz">
      <w:tblPr/>
      <w:tcPr>
        <w:shd w:val="clear" w:color="auto" w:fill="F2CDCE" w:themeFill="accent1" w:themeFillTint="33"/>
      </w:tcPr>
    </w:tblStylePr>
  </w:style>
  <w:style w:type="table" w:styleId="Gitternetztabelle4Akzent3">
    <w:name w:val="Grid Table 4 Accent 3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B3D7E7" w:themeColor="accent3" w:themeTint="99"/>
        <w:left w:val="single" w:sz="4" w:space="0" w:color="B3D7E7" w:themeColor="accent3" w:themeTint="99"/>
        <w:bottom w:val="single" w:sz="4" w:space="0" w:color="B3D7E7" w:themeColor="accent3" w:themeTint="99"/>
        <w:right w:val="single" w:sz="4" w:space="0" w:color="B3D7E7" w:themeColor="accent3" w:themeTint="99"/>
        <w:insideH w:val="single" w:sz="4" w:space="0" w:color="B3D7E7" w:themeColor="accent3" w:themeTint="99"/>
        <w:insideV w:val="single" w:sz="4" w:space="0" w:color="B3D7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1BED7" w:themeColor="accent3"/>
          <w:left w:val="single" w:sz="4" w:space="0" w:color="81BED7" w:themeColor="accent3"/>
          <w:bottom w:val="single" w:sz="4" w:space="0" w:color="81BED7" w:themeColor="accent3"/>
          <w:right w:val="single" w:sz="4" w:space="0" w:color="81BED7" w:themeColor="accent3"/>
          <w:insideH w:val="nil"/>
          <w:insideV w:val="nil"/>
        </w:tcBorders>
        <w:shd w:val="clear" w:color="auto" w:fill="81BED7" w:themeFill="accent3"/>
      </w:tcPr>
    </w:tblStylePr>
    <w:tblStylePr w:type="lastRow">
      <w:rPr>
        <w:b/>
        <w:bCs/>
      </w:rPr>
      <w:tblPr/>
      <w:tcPr>
        <w:tcBorders>
          <w:top w:val="double" w:sz="4" w:space="0" w:color="81B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7" w:themeFill="accent3" w:themeFillTint="33"/>
      </w:tcPr>
    </w:tblStylePr>
    <w:tblStylePr w:type="band1Horz">
      <w:tblPr/>
      <w:tcPr>
        <w:shd w:val="clear" w:color="auto" w:fill="E5F1F7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77BDB5" w:themeColor="accent4" w:themeTint="99"/>
        <w:left w:val="single" w:sz="4" w:space="0" w:color="77BDB5" w:themeColor="accent4" w:themeTint="99"/>
        <w:bottom w:val="single" w:sz="4" w:space="0" w:color="77BDB5" w:themeColor="accent4" w:themeTint="99"/>
        <w:right w:val="single" w:sz="4" w:space="0" w:color="77BDB5" w:themeColor="accent4" w:themeTint="99"/>
        <w:insideH w:val="single" w:sz="4" w:space="0" w:color="77BDB5" w:themeColor="accent4" w:themeTint="99"/>
        <w:insideV w:val="single" w:sz="4" w:space="0" w:color="77BDB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9756F" w:themeColor="accent4"/>
          <w:left w:val="single" w:sz="4" w:space="0" w:color="39756F" w:themeColor="accent4"/>
          <w:bottom w:val="single" w:sz="4" w:space="0" w:color="39756F" w:themeColor="accent4"/>
          <w:right w:val="single" w:sz="4" w:space="0" w:color="39756F" w:themeColor="accent4"/>
          <w:insideH w:val="nil"/>
          <w:insideV w:val="nil"/>
        </w:tcBorders>
        <w:shd w:val="clear" w:color="auto" w:fill="39756F" w:themeFill="accent4"/>
      </w:tcPr>
    </w:tblStylePr>
    <w:tblStylePr w:type="lastRow">
      <w:rPr>
        <w:b/>
        <w:bCs/>
      </w:rPr>
      <w:tblPr/>
      <w:tcPr>
        <w:tcBorders>
          <w:top w:val="double" w:sz="4" w:space="0" w:color="39756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9E6" w:themeFill="accent4" w:themeFillTint="33"/>
      </w:tcPr>
    </w:tblStylePr>
    <w:tblStylePr w:type="band1Horz">
      <w:tblPr/>
      <w:tcPr>
        <w:shd w:val="clear" w:color="auto" w:fill="D1E9E6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D25764" w:themeColor="accent5" w:themeTint="99"/>
        <w:left w:val="single" w:sz="4" w:space="0" w:color="D25764" w:themeColor="accent5" w:themeTint="99"/>
        <w:bottom w:val="single" w:sz="4" w:space="0" w:color="D25764" w:themeColor="accent5" w:themeTint="99"/>
        <w:right w:val="single" w:sz="4" w:space="0" w:color="D25764" w:themeColor="accent5" w:themeTint="99"/>
        <w:insideH w:val="single" w:sz="4" w:space="0" w:color="D25764" w:themeColor="accent5" w:themeTint="99"/>
        <w:insideV w:val="single" w:sz="4" w:space="0" w:color="D2576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212B" w:themeColor="accent5"/>
          <w:left w:val="single" w:sz="4" w:space="0" w:color="7D212B" w:themeColor="accent5"/>
          <w:bottom w:val="single" w:sz="4" w:space="0" w:color="7D212B" w:themeColor="accent5"/>
          <w:right w:val="single" w:sz="4" w:space="0" w:color="7D212B" w:themeColor="accent5"/>
          <w:insideH w:val="nil"/>
          <w:insideV w:val="nil"/>
        </w:tcBorders>
        <w:shd w:val="clear" w:color="auto" w:fill="7D212B" w:themeFill="accent5"/>
      </w:tcPr>
    </w:tblStylePr>
    <w:tblStylePr w:type="lastRow">
      <w:rPr>
        <w:b/>
        <w:bCs/>
      </w:rPr>
      <w:tblPr/>
      <w:tcPr>
        <w:tcBorders>
          <w:top w:val="double" w:sz="4" w:space="0" w:color="7D212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7CB" w:themeFill="accent5" w:themeFillTint="33"/>
      </w:tcPr>
    </w:tblStylePr>
    <w:tblStylePr w:type="band1Horz">
      <w:tblPr/>
      <w:tcPr>
        <w:shd w:val="clear" w:color="auto" w:fill="F0C7CB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7F8C9C" w:themeColor="accent6" w:themeTint="99"/>
        <w:left w:val="single" w:sz="4" w:space="0" w:color="7F8C9C" w:themeColor="accent6" w:themeTint="99"/>
        <w:bottom w:val="single" w:sz="4" w:space="0" w:color="7F8C9C" w:themeColor="accent6" w:themeTint="99"/>
        <w:right w:val="single" w:sz="4" w:space="0" w:color="7F8C9C" w:themeColor="accent6" w:themeTint="99"/>
        <w:insideH w:val="single" w:sz="4" w:space="0" w:color="7F8C9C" w:themeColor="accent6" w:themeTint="99"/>
        <w:insideV w:val="single" w:sz="4" w:space="0" w:color="7F8C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424B" w:themeColor="accent6"/>
          <w:left w:val="single" w:sz="4" w:space="0" w:color="3A424B" w:themeColor="accent6"/>
          <w:bottom w:val="single" w:sz="4" w:space="0" w:color="3A424B" w:themeColor="accent6"/>
          <w:right w:val="single" w:sz="4" w:space="0" w:color="3A424B" w:themeColor="accent6"/>
          <w:insideH w:val="nil"/>
          <w:insideV w:val="nil"/>
        </w:tcBorders>
        <w:shd w:val="clear" w:color="auto" w:fill="3A424B" w:themeFill="accent6"/>
      </w:tcPr>
    </w:tblStylePr>
    <w:tblStylePr w:type="lastRow">
      <w:rPr>
        <w:b/>
        <w:bCs/>
      </w:rPr>
      <w:tblPr/>
      <w:tcPr>
        <w:tcBorders>
          <w:top w:val="double" w:sz="4" w:space="0" w:color="3A424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8DE" w:themeFill="accent6" w:themeFillTint="33"/>
      </w:tcPr>
    </w:tblStylePr>
    <w:tblStylePr w:type="band1Horz">
      <w:tblPr/>
      <w:tcPr>
        <w:shd w:val="clear" w:color="auto" w:fill="D4D8DE" w:themeFill="accent6" w:themeFillTint="33"/>
      </w:tcPr>
    </w:tblStylePr>
  </w:style>
  <w:style w:type="table" w:styleId="Gitternetztabelle5dunkel">
    <w:name w:val="Grid Table 5 Dark"/>
    <w:basedOn w:val="NormaleTabelle"/>
    <w:uiPriority w:val="50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DCE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292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292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292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292B" w:themeFill="accent1"/>
      </w:tcPr>
    </w:tblStylePr>
    <w:tblStylePr w:type="band1Vert">
      <w:tblPr/>
      <w:tcPr>
        <w:shd w:val="clear" w:color="auto" w:fill="E59C9D" w:themeFill="accent1" w:themeFillTint="66"/>
      </w:tcPr>
    </w:tblStylePr>
    <w:tblStylePr w:type="band1Horz">
      <w:tblPr/>
      <w:tcPr>
        <w:shd w:val="clear" w:color="auto" w:fill="E59C9D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E4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789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9789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9789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97896" w:themeFill="accent2"/>
      </w:tcPr>
    </w:tblStylePr>
    <w:tblStylePr w:type="band1Vert">
      <w:tblPr/>
      <w:tcPr>
        <w:shd w:val="clear" w:color="auto" w:fill="C3C9D5" w:themeFill="accent2" w:themeFillTint="66"/>
      </w:tcPr>
    </w:tblStylePr>
    <w:tblStylePr w:type="band1Horz">
      <w:tblPr/>
      <w:tcPr>
        <w:shd w:val="clear" w:color="auto" w:fill="C3C9D5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1F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1BED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1BED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1B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1BED7" w:themeFill="accent3"/>
      </w:tcPr>
    </w:tblStylePr>
    <w:tblStylePr w:type="band1Vert">
      <w:tblPr/>
      <w:tcPr>
        <w:shd w:val="clear" w:color="auto" w:fill="CCE4EF" w:themeFill="accent3" w:themeFillTint="66"/>
      </w:tcPr>
    </w:tblStylePr>
    <w:tblStylePr w:type="band1Horz">
      <w:tblPr/>
      <w:tcPr>
        <w:shd w:val="clear" w:color="auto" w:fill="CCE4EF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9E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9756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9756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9756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9756F" w:themeFill="accent4"/>
      </w:tcPr>
    </w:tblStylePr>
    <w:tblStylePr w:type="band1Vert">
      <w:tblPr/>
      <w:tcPr>
        <w:shd w:val="clear" w:color="auto" w:fill="A4D3CE" w:themeFill="accent4" w:themeFillTint="66"/>
      </w:tcPr>
    </w:tblStylePr>
    <w:tblStylePr w:type="band1Horz">
      <w:tblPr/>
      <w:tcPr>
        <w:shd w:val="clear" w:color="auto" w:fill="A4D3CE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7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212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D212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D212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D212B" w:themeFill="accent5"/>
      </w:tcPr>
    </w:tblStylePr>
    <w:tblStylePr w:type="band1Vert">
      <w:tblPr/>
      <w:tcPr>
        <w:shd w:val="clear" w:color="auto" w:fill="E18F98" w:themeFill="accent5" w:themeFillTint="66"/>
      </w:tcPr>
    </w:tblStylePr>
    <w:tblStylePr w:type="band1Horz">
      <w:tblPr/>
      <w:tcPr>
        <w:shd w:val="clear" w:color="auto" w:fill="E18F98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D8DE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A424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A424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A424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A424B" w:themeFill="accent6"/>
      </w:tcPr>
    </w:tblStylePr>
    <w:tblStylePr w:type="band1Vert">
      <w:tblPr/>
      <w:tcPr>
        <w:shd w:val="clear" w:color="auto" w:fill="A9B2BD" w:themeFill="accent6" w:themeFillTint="66"/>
      </w:tcPr>
    </w:tblStylePr>
    <w:tblStylePr w:type="band1Horz">
      <w:tblPr/>
      <w:tcPr>
        <w:shd w:val="clear" w:color="auto" w:fill="A9B2BD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761E20" w:themeColor="accent1" w:themeShade="BF"/>
    </w:rPr>
    <w:tblPr>
      <w:tblStyleRowBandSize w:val="1"/>
      <w:tblStyleColBandSize w:val="1"/>
      <w:tblBorders>
        <w:top w:val="single" w:sz="4" w:space="0" w:color="D86A6C" w:themeColor="accent1" w:themeTint="99"/>
        <w:left w:val="single" w:sz="4" w:space="0" w:color="D86A6C" w:themeColor="accent1" w:themeTint="99"/>
        <w:bottom w:val="single" w:sz="4" w:space="0" w:color="D86A6C" w:themeColor="accent1" w:themeTint="99"/>
        <w:right w:val="single" w:sz="4" w:space="0" w:color="D86A6C" w:themeColor="accent1" w:themeTint="99"/>
        <w:insideH w:val="single" w:sz="4" w:space="0" w:color="D86A6C" w:themeColor="accent1" w:themeTint="99"/>
        <w:insideV w:val="single" w:sz="4" w:space="0" w:color="D86A6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86A6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A6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CE" w:themeFill="accent1" w:themeFillTint="33"/>
      </w:tcPr>
    </w:tblStylePr>
    <w:tblStylePr w:type="band1Horz">
      <w:tblPr/>
      <w:tcPr>
        <w:shd w:val="clear" w:color="auto" w:fill="F2CDCE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4E5970" w:themeColor="accent2" w:themeShade="BF"/>
    </w:rPr>
    <w:tblPr>
      <w:tblStyleRowBandSize w:val="1"/>
      <w:tblStyleColBandSize w:val="1"/>
      <w:tblBorders>
        <w:top w:val="single" w:sz="4" w:space="0" w:color="A5AEC0" w:themeColor="accent2" w:themeTint="99"/>
        <w:left w:val="single" w:sz="4" w:space="0" w:color="A5AEC0" w:themeColor="accent2" w:themeTint="99"/>
        <w:bottom w:val="single" w:sz="4" w:space="0" w:color="A5AEC0" w:themeColor="accent2" w:themeTint="99"/>
        <w:right w:val="single" w:sz="4" w:space="0" w:color="A5AEC0" w:themeColor="accent2" w:themeTint="99"/>
        <w:insideH w:val="single" w:sz="4" w:space="0" w:color="A5AEC0" w:themeColor="accent2" w:themeTint="99"/>
        <w:insideV w:val="single" w:sz="4" w:space="0" w:color="A5AEC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5AEC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AEC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4EA" w:themeFill="accent2" w:themeFillTint="33"/>
      </w:tcPr>
    </w:tblStylePr>
    <w:tblStylePr w:type="band1Horz">
      <w:tblPr/>
      <w:tcPr>
        <w:shd w:val="clear" w:color="auto" w:fill="E1E4EA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3F9BC2" w:themeColor="accent3" w:themeShade="BF"/>
    </w:rPr>
    <w:tblPr>
      <w:tblStyleRowBandSize w:val="1"/>
      <w:tblStyleColBandSize w:val="1"/>
      <w:tblBorders>
        <w:top w:val="single" w:sz="4" w:space="0" w:color="B3D7E7" w:themeColor="accent3" w:themeTint="99"/>
        <w:left w:val="single" w:sz="4" w:space="0" w:color="B3D7E7" w:themeColor="accent3" w:themeTint="99"/>
        <w:bottom w:val="single" w:sz="4" w:space="0" w:color="B3D7E7" w:themeColor="accent3" w:themeTint="99"/>
        <w:right w:val="single" w:sz="4" w:space="0" w:color="B3D7E7" w:themeColor="accent3" w:themeTint="99"/>
        <w:insideH w:val="single" w:sz="4" w:space="0" w:color="B3D7E7" w:themeColor="accent3" w:themeTint="99"/>
        <w:insideV w:val="single" w:sz="4" w:space="0" w:color="B3D7E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3D7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D7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7" w:themeFill="accent3" w:themeFillTint="33"/>
      </w:tcPr>
    </w:tblStylePr>
    <w:tblStylePr w:type="band1Horz">
      <w:tblPr/>
      <w:tcPr>
        <w:shd w:val="clear" w:color="auto" w:fill="E5F1F7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2A5752" w:themeColor="accent4" w:themeShade="BF"/>
    </w:rPr>
    <w:tblPr>
      <w:tblStyleRowBandSize w:val="1"/>
      <w:tblStyleColBandSize w:val="1"/>
      <w:tblBorders>
        <w:top w:val="single" w:sz="4" w:space="0" w:color="77BDB5" w:themeColor="accent4" w:themeTint="99"/>
        <w:left w:val="single" w:sz="4" w:space="0" w:color="77BDB5" w:themeColor="accent4" w:themeTint="99"/>
        <w:bottom w:val="single" w:sz="4" w:space="0" w:color="77BDB5" w:themeColor="accent4" w:themeTint="99"/>
        <w:right w:val="single" w:sz="4" w:space="0" w:color="77BDB5" w:themeColor="accent4" w:themeTint="99"/>
        <w:insideH w:val="single" w:sz="4" w:space="0" w:color="77BDB5" w:themeColor="accent4" w:themeTint="99"/>
        <w:insideV w:val="single" w:sz="4" w:space="0" w:color="77BDB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7BDB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7BDB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9E6" w:themeFill="accent4" w:themeFillTint="33"/>
      </w:tcPr>
    </w:tblStylePr>
    <w:tblStylePr w:type="band1Horz">
      <w:tblPr/>
      <w:tcPr>
        <w:shd w:val="clear" w:color="auto" w:fill="D1E9E6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5D1820" w:themeColor="accent5" w:themeShade="BF"/>
    </w:rPr>
    <w:tblPr>
      <w:tblStyleRowBandSize w:val="1"/>
      <w:tblStyleColBandSize w:val="1"/>
      <w:tblBorders>
        <w:top w:val="single" w:sz="4" w:space="0" w:color="D25764" w:themeColor="accent5" w:themeTint="99"/>
        <w:left w:val="single" w:sz="4" w:space="0" w:color="D25764" w:themeColor="accent5" w:themeTint="99"/>
        <w:bottom w:val="single" w:sz="4" w:space="0" w:color="D25764" w:themeColor="accent5" w:themeTint="99"/>
        <w:right w:val="single" w:sz="4" w:space="0" w:color="D25764" w:themeColor="accent5" w:themeTint="99"/>
        <w:insideH w:val="single" w:sz="4" w:space="0" w:color="D25764" w:themeColor="accent5" w:themeTint="99"/>
        <w:insideV w:val="single" w:sz="4" w:space="0" w:color="D2576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257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257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7CB" w:themeFill="accent5" w:themeFillTint="33"/>
      </w:tcPr>
    </w:tblStylePr>
    <w:tblStylePr w:type="band1Horz">
      <w:tblPr/>
      <w:tcPr>
        <w:shd w:val="clear" w:color="auto" w:fill="F0C7CB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2B3137" w:themeColor="accent6" w:themeShade="BF"/>
    </w:rPr>
    <w:tblPr>
      <w:tblStyleRowBandSize w:val="1"/>
      <w:tblStyleColBandSize w:val="1"/>
      <w:tblBorders>
        <w:top w:val="single" w:sz="4" w:space="0" w:color="7F8C9C" w:themeColor="accent6" w:themeTint="99"/>
        <w:left w:val="single" w:sz="4" w:space="0" w:color="7F8C9C" w:themeColor="accent6" w:themeTint="99"/>
        <w:bottom w:val="single" w:sz="4" w:space="0" w:color="7F8C9C" w:themeColor="accent6" w:themeTint="99"/>
        <w:right w:val="single" w:sz="4" w:space="0" w:color="7F8C9C" w:themeColor="accent6" w:themeTint="99"/>
        <w:insideH w:val="single" w:sz="4" w:space="0" w:color="7F8C9C" w:themeColor="accent6" w:themeTint="99"/>
        <w:insideV w:val="single" w:sz="4" w:space="0" w:color="7F8C9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F8C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8C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8DE" w:themeFill="accent6" w:themeFillTint="33"/>
      </w:tcPr>
    </w:tblStylePr>
    <w:tblStylePr w:type="band1Horz">
      <w:tblPr/>
      <w:tcPr>
        <w:shd w:val="clear" w:color="auto" w:fill="D4D8DE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761E20" w:themeColor="accent1" w:themeShade="BF"/>
    </w:rPr>
    <w:tblPr>
      <w:tblStyleRowBandSize w:val="1"/>
      <w:tblStyleColBandSize w:val="1"/>
      <w:tblBorders>
        <w:top w:val="single" w:sz="4" w:space="0" w:color="D86A6C" w:themeColor="accent1" w:themeTint="99"/>
        <w:left w:val="single" w:sz="4" w:space="0" w:color="D86A6C" w:themeColor="accent1" w:themeTint="99"/>
        <w:bottom w:val="single" w:sz="4" w:space="0" w:color="D86A6C" w:themeColor="accent1" w:themeTint="99"/>
        <w:right w:val="single" w:sz="4" w:space="0" w:color="D86A6C" w:themeColor="accent1" w:themeTint="99"/>
        <w:insideH w:val="single" w:sz="4" w:space="0" w:color="D86A6C" w:themeColor="accent1" w:themeTint="99"/>
        <w:insideV w:val="single" w:sz="4" w:space="0" w:color="D86A6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DCE" w:themeFill="accent1" w:themeFillTint="33"/>
      </w:tcPr>
    </w:tblStylePr>
    <w:tblStylePr w:type="band1Horz">
      <w:tblPr/>
      <w:tcPr>
        <w:shd w:val="clear" w:color="auto" w:fill="F2CDCE" w:themeFill="accent1" w:themeFillTint="33"/>
      </w:tcPr>
    </w:tblStylePr>
    <w:tblStylePr w:type="neCell">
      <w:tblPr/>
      <w:tcPr>
        <w:tcBorders>
          <w:bottom w:val="single" w:sz="4" w:space="0" w:color="D86A6C" w:themeColor="accent1" w:themeTint="99"/>
        </w:tcBorders>
      </w:tcPr>
    </w:tblStylePr>
    <w:tblStylePr w:type="nwCell">
      <w:tblPr/>
      <w:tcPr>
        <w:tcBorders>
          <w:bottom w:val="single" w:sz="4" w:space="0" w:color="D86A6C" w:themeColor="accent1" w:themeTint="99"/>
        </w:tcBorders>
      </w:tcPr>
    </w:tblStylePr>
    <w:tblStylePr w:type="seCell">
      <w:tblPr/>
      <w:tcPr>
        <w:tcBorders>
          <w:top w:val="single" w:sz="4" w:space="0" w:color="D86A6C" w:themeColor="accent1" w:themeTint="99"/>
        </w:tcBorders>
      </w:tcPr>
    </w:tblStylePr>
    <w:tblStylePr w:type="swCell">
      <w:tblPr/>
      <w:tcPr>
        <w:tcBorders>
          <w:top w:val="single" w:sz="4" w:space="0" w:color="D86A6C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4E5970" w:themeColor="accent2" w:themeShade="BF"/>
    </w:rPr>
    <w:tblPr>
      <w:tblStyleRowBandSize w:val="1"/>
      <w:tblStyleColBandSize w:val="1"/>
      <w:tblBorders>
        <w:top w:val="single" w:sz="4" w:space="0" w:color="A5AEC0" w:themeColor="accent2" w:themeTint="99"/>
        <w:left w:val="single" w:sz="4" w:space="0" w:color="A5AEC0" w:themeColor="accent2" w:themeTint="99"/>
        <w:bottom w:val="single" w:sz="4" w:space="0" w:color="A5AEC0" w:themeColor="accent2" w:themeTint="99"/>
        <w:right w:val="single" w:sz="4" w:space="0" w:color="A5AEC0" w:themeColor="accent2" w:themeTint="99"/>
        <w:insideH w:val="single" w:sz="4" w:space="0" w:color="A5AEC0" w:themeColor="accent2" w:themeTint="99"/>
        <w:insideV w:val="single" w:sz="4" w:space="0" w:color="A5AEC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E4EA" w:themeFill="accent2" w:themeFillTint="33"/>
      </w:tcPr>
    </w:tblStylePr>
    <w:tblStylePr w:type="band1Horz">
      <w:tblPr/>
      <w:tcPr>
        <w:shd w:val="clear" w:color="auto" w:fill="E1E4EA" w:themeFill="accent2" w:themeFillTint="33"/>
      </w:tcPr>
    </w:tblStylePr>
    <w:tblStylePr w:type="neCell">
      <w:tblPr/>
      <w:tcPr>
        <w:tcBorders>
          <w:bottom w:val="single" w:sz="4" w:space="0" w:color="A5AEC0" w:themeColor="accent2" w:themeTint="99"/>
        </w:tcBorders>
      </w:tcPr>
    </w:tblStylePr>
    <w:tblStylePr w:type="nwCell">
      <w:tblPr/>
      <w:tcPr>
        <w:tcBorders>
          <w:bottom w:val="single" w:sz="4" w:space="0" w:color="A5AEC0" w:themeColor="accent2" w:themeTint="99"/>
        </w:tcBorders>
      </w:tcPr>
    </w:tblStylePr>
    <w:tblStylePr w:type="seCell">
      <w:tblPr/>
      <w:tcPr>
        <w:tcBorders>
          <w:top w:val="single" w:sz="4" w:space="0" w:color="A5AEC0" w:themeColor="accent2" w:themeTint="99"/>
        </w:tcBorders>
      </w:tcPr>
    </w:tblStylePr>
    <w:tblStylePr w:type="swCell">
      <w:tblPr/>
      <w:tcPr>
        <w:tcBorders>
          <w:top w:val="single" w:sz="4" w:space="0" w:color="A5AEC0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3F9BC2" w:themeColor="accent3" w:themeShade="BF"/>
    </w:rPr>
    <w:tblPr>
      <w:tblStyleRowBandSize w:val="1"/>
      <w:tblStyleColBandSize w:val="1"/>
      <w:tblBorders>
        <w:top w:val="single" w:sz="4" w:space="0" w:color="B3D7E7" w:themeColor="accent3" w:themeTint="99"/>
        <w:left w:val="single" w:sz="4" w:space="0" w:color="B3D7E7" w:themeColor="accent3" w:themeTint="99"/>
        <w:bottom w:val="single" w:sz="4" w:space="0" w:color="B3D7E7" w:themeColor="accent3" w:themeTint="99"/>
        <w:right w:val="single" w:sz="4" w:space="0" w:color="B3D7E7" w:themeColor="accent3" w:themeTint="99"/>
        <w:insideH w:val="single" w:sz="4" w:space="0" w:color="B3D7E7" w:themeColor="accent3" w:themeTint="99"/>
        <w:insideV w:val="single" w:sz="4" w:space="0" w:color="B3D7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F1F7" w:themeFill="accent3" w:themeFillTint="33"/>
      </w:tcPr>
    </w:tblStylePr>
    <w:tblStylePr w:type="band1Horz">
      <w:tblPr/>
      <w:tcPr>
        <w:shd w:val="clear" w:color="auto" w:fill="E5F1F7" w:themeFill="accent3" w:themeFillTint="33"/>
      </w:tcPr>
    </w:tblStylePr>
    <w:tblStylePr w:type="neCell">
      <w:tblPr/>
      <w:tcPr>
        <w:tcBorders>
          <w:bottom w:val="single" w:sz="4" w:space="0" w:color="B3D7E7" w:themeColor="accent3" w:themeTint="99"/>
        </w:tcBorders>
      </w:tcPr>
    </w:tblStylePr>
    <w:tblStylePr w:type="nwCell">
      <w:tblPr/>
      <w:tcPr>
        <w:tcBorders>
          <w:bottom w:val="single" w:sz="4" w:space="0" w:color="B3D7E7" w:themeColor="accent3" w:themeTint="99"/>
        </w:tcBorders>
      </w:tcPr>
    </w:tblStylePr>
    <w:tblStylePr w:type="seCell">
      <w:tblPr/>
      <w:tcPr>
        <w:tcBorders>
          <w:top w:val="single" w:sz="4" w:space="0" w:color="B3D7E7" w:themeColor="accent3" w:themeTint="99"/>
        </w:tcBorders>
      </w:tcPr>
    </w:tblStylePr>
    <w:tblStylePr w:type="swCell">
      <w:tblPr/>
      <w:tcPr>
        <w:tcBorders>
          <w:top w:val="single" w:sz="4" w:space="0" w:color="B3D7E7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2A5752" w:themeColor="accent4" w:themeShade="BF"/>
    </w:rPr>
    <w:tblPr>
      <w:tblStyleRowBandSize w:val="1"/>
      <w:tblStyleColBandSize w:val="1"/>
      <w:tblBorders>
        <w:top w:val="single" w:sz="4" w:space="0" w:color="77BDB5" w:themeColor="accent4" w:themeTint="99"/>
        <w:left w:val="single" w:sz="4" w:space="0" w:color="77BDB5" w:themeColor="accent4" w:themeTint="99"/>
        <w:bottom w:val="single" w:sz="4" w:space="0" w:color="77BDB5" w:themeColor="accent4" w:themeTint="99"/>
        <w:right w:val="single" w:sz="4" w:space="0" w:color="77BDB5" w:themeColor="accent4" w:themeTint="99"/>
        <w:insideH w:val="single" w:sz="4" w:space="0" w:color="77BDB5" w:themeColor="accent4" w:themeTint="99"/>
        <w:insideV w:val="single" w:sz="4" w:space="0" w:color="77BDB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9E6" w:themeFill="accent4" w:themeFillTint="33"/>
      </w:tcPr>
    </w:tblStylePr>
    <w:tblStylePr w:type="band1Horz">
      <w:tblPr/>
      <w:tcPr>
        <w:shd w:val="clear" w:color="auto" w:fill="D1E9E6" w:themeFill="accent4" w:themeFillTint="33"/>
      </w:tcPr>
    </w:tblStylePr>
    <w:tblStylePr w:type="neCell">
      <w:tblPr/>
      <w:tcPr>
        <w:tcBorders>
          <w:bottom w:val="single" w:sz="4" w:space="0" w:color="77BDB5" w:themeColor="accent4" w:themeTint="99"/>
        </w:tcBorders>
      </w:tcPr>
    </w:tblStylePr>
    <w:tblStylePr w:type="nwCell">
      <w:tblPr/>
      <w:tcPr>
        <w:tcBorders>
          <w:bottom w:val="single" w:sz="4" w:space="0" w:color="77BDB5" w:themeColor="accent4" w:themeTint="99"/>
        </w:tcBorders>
      </w:tcPr>
    </w:tblStylePr>
    <w:tblStylePr w:type="seCell">
      <w:tblPr/>
      <w:tcPr>
        <w:tcBorders>
          <w:top w:val="single" w:sz="4" w:space="0" w:color="77BDB5" w:themeColor="accent4" w:themeTint="99"/>
        </w:tcBorders>
      </w:tcPr>
    </w:tblStylePr>
    <w:tblStylePr w:type="swCell">
      <w:tblPr/>
      <w:tcPr>
        <w:tcBorders>
          <w:top w:val="single" w:sz="4" w:space="0" w:color="77BDB5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5D1820" w:themeColor="accent5" w:themeShade="BF"/>
    </w:rPr>
    <w:tblPr>
      <w:tblStyleRowBandSize w:val="1"/>
      <w:tblStyleColBandSize w:val="1"/>
      <w:tblBorders>
        <w:top w:val="single" w:sz="4" w:space="0" w:color="D25764" w:themeColor="accent5" w:themeTint="99"/>
        <w:left w:val="single" w:sz="4" w:space="0" w:color="D25764" w:themeColor="accent5" w:themeTint="99"/>
        <w:bottom w:val="single" w:sz="4" w:space="0" w:color="D25764" w:themeColor="accent5" w:themeTint="99"/>
        <w:right w:val="single" w:sz="4" w:space="0" w:color="D25764" w:themeColor="accent5" w:themeTint="99"/>
        <w:insideH w:val="single" w:sz="4" w:space="0" w:color="D25764" w:themeColor="accent5" w:themeTint="99"/>
        <w:insideV w:val="single" w:sz="4" w:space="0" w:color="D25764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7CB" w:themeFill="accent5" w:themeFillTint="33"/>
      </w:tcPr>
    </w:tblStylePr>
    <w:tblStylePr w:type="band1Horz">
      <w:tblPr/>
      <w:tcPr>
        <w:shd w:val="clear" w:color="auto" w:fill="F0C7CB" w:themeFill="accent5" w:themeFillTint="33"/>
      </w:tcPr>
    </w:tblStylePr>
    <w:tblStylePr w:type="neCell">
      <w:tblPr/>
      <w:tcPr>
        <w:tcBorders>
          <w:bottom w:val="single" w:sz="4" w:space="0" w:color="D25764" w:themeColor="accent5" w:themeTint="99"/>
        </w:tcBorders>
      </w:tcPr>
    </w:tblStylePr>
    <w:tblStylePr w:type="nwCell">
      <w:tblPr/>
      <w:tcPr>
        <w:tcBorders>
          <w:bottom w:val="single" w:sz="4" w:space="0" w:color="D25764" w:themeColor="accent5" w:themeTint="99"/>
        </w:tcBorders>
      </w:tcPr>
    </w:tblStylePr>
    <w:tblStylePr w:type="seCell">
      <w:tblPr/>
      <w:tcPr>
        <w:tcBorders>
          <w:top w:val="single" w:sz="4" w:space="0" w:color="D25764" w:themeColor="accent5" w:themeTint="99"/>
        </w:tcBorders>
      </w:tcPr>
    </w:tblStylePr>
    <w:tblStylePr w:type="swCell">
      <w:tblPr/>
      <w:tcPr>
        <w:tcBorders>
          <w:top w:val="single" w:sz="4" w:space="0" w:color="D25764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2B3137" w:themeColor="accent6" w:themeShade="BF"/>
    </w:rPr>
    <w:tblPr>
      <w:tblStyleRowBandSize w:val="1"/>
      <w:tblStyleColBandSize w:val="1"/>
      <w:tblBorders>
        <w:top w:val="single" w:sz="4" w:space="0" w:color="7F8C9C" w:themeColor="accent6" w:themeTint="99"/>
        <w:left w:val="single" w:sz="4" w:space="0" w:color="7F8C9C" w:themeColor="accent6" w:themeTint="99"/>
        <w:bottom w:val="single" w:sz="4" w:space="0" w:color="7F8C9C" w:themeColor="accent6" w:themeTint="99"/>
        <w:right w:val="single" w:sz="4" w:space="0" w:color="7F8C9C" w:themeColor="accent6" w:themeTint="99"/>
        <w:insideH w:val="single" w:sz="4" w:space="0" w:color="7F8C9C" w:themeColor="accent6" w:themeTint="99"/>
        <w:insideV w:val="single" w:sz="4" w:space="0" w:color="7F8C9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8DE" w:themeFill="accent6" w:themeFillTint="33"/>
      </w:tcPr>
    </w:tblStylePr>
    <w:tblStylePr w:type="band1Horz">
      <w:tblPr/>
      <w:tcPr>
        <w:shd w:val="clear" w:color="auto" w:fill="D4D8DE" w:themeFill="accent6" w:themeFillTint="33"/>
      </w:tcPr>
    </w:tblStylePr>
    <w:tblStylePr w:type="neCell">
      <w:tblPr/>
      <w:tcPr>
        <w:tcBorders>
          <w:bottom w:val="single" w:sz="4" w:space="0" w:color="7F8C9C" w:themeColor="accent6" w:themeTint="99"/>
        </w:tcBorders>
      </w:tcPr>
    </w:tblStylePr>
    <w:tblStylePr w:type="nwCell">
      <w:tblPr/>
      <w:tcPr>
        <w:tcBorders>
          <w:bottom w:val="single" w:sz="4" w:space="0" w:color="7F8C9C" w:themeColor="accent6" w:themeTint="99"/>
        </w:tcBorders>
      </w:tcPr>
    </w:tblStylePr>
    <w:tblStylePr w:type="seCell">
      <w:tblPr/>
      <w:tcPr>
        <w:tcBorders>
          <w:top w:val="single" w:sz="4" w:space="0" w:color="7F8C9C" w:themeColor="accent6" w:themeTint="99"/>
        </w:tcBorders>
      </w:tcPr>
    </w:tblStylePr>
    <w:tblStylePr w:type="swCell">
      <w:tblPr/>
      <w:tcPr>
        <w:tcBorders>
          <w:top w:val="single" w:sz="4" w:space="0" w:color="7F8C9C" w:themeColor="accent6" w:themeTint="99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9E292B" w:themeColor="accent1"/>
        <w:left w:val="single" w:sz="8" w:space="0" w:color="9E292B" w:themeColor="accent1"/>
        <w:bottom w:val="single" w:sz="8" w:space="0" w:color="9E292B" w:themeColor="accent1"/>
        <w:right w:val="single" w:sz="8" w:space="0" w:color="9E292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292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292B" w:themeColor="accent1"/>
          <w:left w:val="single" w:sz="8" w:space="0" w:color="9E292B" w:themeColor="accent1"/>
          <w:bottom w:val="single" w:sz="8" w:space="0" w:color="9E292B" w:themeColor="accent1"/>
          <w:right w:val="single" w:sz="8" w:space="0" w:color="9E29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292B" w:themeColor="accent1"/>
          <w:left w:val="single" w:sz="8" w:space="0" w:color="9E292B" w:themeColor="accent1"/>
          <w:bottom w:val="single" w:sz="8" w:space="0" w:color="9E292B" w:themeColor="accent1"/>
          <w:right w:val="single" w:sz="8" w:space="0" w:color="9E292B" w:themeColor="accent1"/>
        </w:tcBorders>
      </w:tcPr>
    </w:tblStylePr>
    <w:tblStylePr w:type="band1Horz">
      <w:tblPr/>
      <w:tcPr>
        <w:tcBorders>
          <w:top w:val="single" w:sz="8" w:space="0" w:color="9E292B" w:themeColor="accent1"/>
          <w:left w:val="single" w:sz="8" w:space="0" w:color="9E292B" w:themeColor="accent1"/>
          <w:bottom w:val="single" w:sz="8" w:space="0" w:color="9E292B" w:themeColor="accent1"/>
          <w:right w:val="single" w:sz="8" w:space="0" w:color="9E292B" w:themeColor="accent1"/>
        </w:tcBorders>
      </w:tcPr>
    </w:tblStylePr>
  </w:style>
  <w:style w:type="table" w:styleId="HelleListe-Akzent2">
    <w:name w:val="Light List Accent 2"/>
    <w:basedOn w:val="NormaleTabelle"/>
    <w:uiPriority w:val="61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697896" w:themeColor="accent2"/>
        <w:left w:val="single" w:sz="8" w:space="0" w:color="697896" w:themeColor="accent2"/>
        <w:bottom w:val="single" w:sz="8" w:space="0" w:color="697896" w:themeColor="accent2"/>
        <w:right w:val="single" w:sz="8" w:space="0" w:color="69789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9789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7896" w:themeColor="accent2"/>
          <w:left w:val="single" w:sz="8" w:space="0" w:color="697896" w:themeColor="accent2"/>
          <w:bottom w:val="single" w:sz="8" w:space="0" w:color="697896" w:themeColor="accent2"/>
          <w:right w:val="single" w:sz="8" w:space="0" w:color="69789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97896" w:themeColor="accent2"/>
          <w:left w:val="single" w:sz="8" w:space="0" w:color="697896" w:themeColor="accent2"/>
          <w:bottom w:val="single" w:sz="8" w:space="0" w:color="697896" w:themeColor="accent2"/>
          <w:right w:val="single" w:sz="8" w:space="0" w:color="697896" w:themeColor="accent2"/>
        </w:tcBorders>
      </w:tcPr>
    </w:tblStylePr>
    <w:tblStylePr w:type="band1Horz">
      <w:tblPr/>
      <w:tcPr>
        <w:tcBorders>
          <w:top w:val="single" w:sz="8" w:space="0" w:color="697896" w:themeColor="accent2"/>
          <w:left w:val="single" w:sz="8" w:space="0" w:color="697896" w:themeColor="accent2"/>
          <w:bottom w:val="single" w:sz="8" w:space="0" w:color="697896" w:themeColor="accent2"/>
          <w:right w:val="single" w:sz="8" w:space="0" w:color="697896" w:themeColor="accent2"/>
        </w:tcBorders>
      </w:tcPr>
    </w:tblStylePr>
  </w:style>
  <w:style w:type="table" w:styleId="HelleListe-Akzent3">
    <w:name w:val="Light List Accent 3"/>
    <w:basedOn w:val="NormaleTabelle"/>
    <w:uiPriority w:val="61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81BED7" w:themeColor="accent3"/>
        <w:left w:val="single" w:sz="8" w:space="0" w:color="81BED7" w:themeColor="accent3"/>
        <w:bottom w:val="single" w:sz="8" w:space="0" w:color="81BED7" w:themeColor="accent3"/>
        <w:right w:val="single" w:sz="8" w:space="0" w:color="81BED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1B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BED7" w:themeColor="accent3"/>
          <w:left w:val="single" w:sz="8" w:space="0" w:color="81BED7" w:themeColor="accent3"/>
          <w:bottom w:val="single" w:sz="8" w:space="0" w:color="81BED7" w:themeColor="accent3"/>
          <w:right w:val="single" w:sz="8" w:space="0" w:color="81B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1BED7" w:themeColor="accent3"/>
          <w:left w:val="single" w:sz="8" w:space="0" w:color="81BED7" w:themeColor="accent3"/>
          <w:bottom w:val="single" w:sz="8" w:space="0" w:color="81BED7" w:themeColor="accent3"/>
          <w:right w:val="single" w:sz="8" w:space="0" w:color="81BED7" w:themeColor="accent3"/>
        </w:tcBorders>
      </w:tcPr>
    </w:tblStylePr>
    <w:tblStylePr w:type="band1Horz">
      <w:tblPr/>
      <w:tcPr>
        <w:tcBorders>
          <w:top w:val="single" w:sz="8" w:space="0" w:color="81BED7" w:themeColor="accent3"/>
          <w:left w:val="single" w:sz="8" w:space="0" w:color="81BED7" w:themeColor="accent3"/>
          <w:bottom w:val="single" w:sz="8" w:space="0" w:color="81BED7" w:themeColor="accent3"/>
          <w:right w:val="single" w:sz="8" w:space="0" w:color="81BED7" w:themeColor="accent3"/>
        </w:tcBorders>
      </w:tcPr>
    </w:tblStylePr>
  </w:style>
  <w:style w:type="table" w:styleId="HelleListe-Akzent4">
    <w:name w:val="Light List Accent 4"/>
    <w:basedOn w:val="NormaleTabelle"/>
    <w:uiPriority w:val="61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39756F" w:themeColor="accent4"/>
        <w:left w:val="single" w:sz="8" w:space="0" w:color="39756F" w:themeColor="accent4"/>
        <w:bottom w:val="single" w:sz="8" w:space="0" w:color="39756F" w:themeColor="accent4"/>
        <w:right w:val="single" w:sz="8" w:space="0" w:color="39756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9756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756F" w:themeColor="accent4"/>
          <w:left w:val="single" w:sz="8" w:space="0" w:color="39756F" w:themeColor="accent4"/>
          <w:bottom w:val="single" w:sz="8" w:space="0" w:color="39756F" w:themeColor="accent4"/>
          <w:right w:val="single" w:sz="8" w:space="0" w:color="39756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9756F" w:themeColor="accent4"/>
          <w:left w:val="single" w:sz="8" w:space="0" w:color="39756F" w:themeColor="accent4"/>
          <w:bottom w:val="single" w:sz="8" w:space="0" w:color="39756F" w:themeColor="accent4"/>
          <w:right w:val="single" w:sz="8" w:space="0" w:color="39756F" w:themeColor="accent4"/>
        </w:tcBorders>
      </w:tcPr>
    </w:tblStylePr>
    <w:tblStylePr w:type="band1Horz">
      <w:tblPr/>
      <w:tcPr>
        <w:tcBorders>
          <w:top w:val="single" w:sz="8" w:space="0" w:color="39756F" w:themeColor="accent4"/>
          <w:left w:val="single" w:sz="8" w:space="0" w:color="39756F" w:themeColor="accent4"/>
          <w:bottom w:val="single" w:sz="8" w:space="0" w:color="39756F" w:themeColor="accent4"/>
          <w:right w:val="single" w:sz="8" w:space="0" w:color="39756F" w:themeColor="accent4"/>
        </w:tcBorders>
      </w:tcPr>
    </w:tblStylePr>
  </w:style>
  <w:style w:type="table" w:styleId="HelleListe-Akzent5">
    <w:name w:val="Light List Accent 5"/>
    <w:basedOn w:val="NormaleTabelle"/>
    <w:uiPriority w:val="61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7D212B" w:themeColor="accent5"/>
        <w:left w:val="single" w:sz="8" w:space="0" w:color="7D212B" w:themeColor="accent5"/>
        <w:bottom w:val="single" w:sz="8" w:space="0" w:color="7D212B" w:themeColor="accent5"/>
        <w:right w:val="single" w:sz="8" w:space="0" w:color="7D212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212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212B" w:themeColor="accent5"/>
          <w:left w:val="single" w:sz="8" w:space="0" w:color="7D212B" w:themeColor="accent5"/>
          <w:bottom w:val="single" w:sz="8" w:space="0" w:color="7D212B" w:themeColor="accent5"/>
          <w:right w:val="single" w:sz="8" w:space="0" w:color="7D212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212B" w:themeColor="accent5"/>
          <w:left w:val="single" w:sz="8" w:space="0" w:color="7D212B" w:themeColor="accent5"/>
          <w:bottom w:val="single" w:sz="8" w:space="0" w:color="7D212B" w:themeColor="accent5"/>
          <w:right w:val="single" w:sz="8" w:space="0" w:color="7D212B" w:themeColor="accent5"/>
        </w:tcBorders>
      </w:tcPr>
    </w:tblStylePr>
    <w:tblStylePr w:type="band1Horz">
      <w:tblPr/>
      <w:tcPr>
        <w:tcBorders>
          <w:top w:val="single" w:sz="8" w:space="0" w:color="7D212B" w:themeColor="accent5"/>
          <w:left w:val="single" w:sz="8" w:space="0" w:color="7D212B" w:themeColor="accent5"/>
          <w:bottom w:val="single" w:sz="8" w:space="0" w:color="7D212B" w:themeColor="accent5"/>
          <w:right w:val="single" w:sz="8" w:space="0" w:color="7D212B" w:themeColor="accent5"/>
        </w:tcBorders>
      </w:tcPr>
    </w:tblStylePr>
  </w:style>
  <w:style w:type="table" w:styleId="HelleListe-Akzent6">
    <w:name w:val="Light List Accent 6"/>
    <w:basedOn w:val="NormaleTabelle"/>
    <w:uiPriority w:val="61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3A424B" w:themeColor="accent6"/>
        <w:left w:val="single" w:sz="8" w:space="0" w:color="3A424B" w:themeColor="accent6"/>
        <w:bottom w:val="single" w:sz="8" w:space="0" w:color="3A424B" w:themeColor="accent6"/>
        <w:right w:val="single" w:sz="8" w:space="0" w:color="3A424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A424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424B" w:themeColor="accent6"/>
          <w:left w:val="single" w:sz="8" w:space="0" w:color="3A424B" w:themeColor="accent6"/>
          <w:bottom w:val="single" w:sz="8" w:space="0" w:color="3A424B" w:themeColor="accent6"/>
          <w:right w:val="single" w:sz="8" w:space="0" w:color="3A424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424B" w:themeColor="accent6"/>
          <w:left w:val="single" w:sz="8" w:space="0" w:color="3A424B" w:themeColor="accent6"/>
          <w:bottom w:val="single" w:sz="8" w:space="0" w:color="3A424B" w:themeColor="accent6"/>
          <w:right w:val="single" w:sz="8" w:space="0" w:color="3A424B" w:themeColor="accent6"/>
        </w:tcBorders>
      </w:tcPr>
    </w:tblStylePr>
    <w:tblStylePr w:type="band1Horz">
      <w:tblPr/>
      <w:tcPr>
        <w:tcBorders>
          <w:top w:val="single" w:sz="8" w:space="0" w:color="3A424B" w:themeColor="accent6"/>
          <w:left w:val="single" w:sz="8" w:space="0" w:color="3A424B" w:themeColor="accent6"/>
          <w:bottom w:val="single" w:sz="8" w:space="0" w:color="3A424B" w:themeColor="accent6"/>
          <w:right w:val="single" w:sz="8" w:space="0" w:color="3A424B" w:themeColor="accent6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locked/>
    <w:rsid w:val="009630F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locked/>
    <w:rsid w:val="009630F5"/>
    <w:pPr>
      <w:spacing w:after="0" w:line="240" w:lineRule="auto"/>
    </w:pPr>
    <w:rPr>
      <w:color w:val="761E20" w:themeColor="accent1" w:themeShade="BF"/>
    </w:rPr>
    <w:tblPr>
      <w:tblStyleRowBandSize w:val="1"/>
      <w:tblStyleColBandSize w:val="1"/>
      <w:tblBorders>
        <w:top w:val="single" w:sz="8" w:space="0" w:color="9E292B" w:themeColor="accent1"/>
        <w:bottom w:val="single" w:sz="8" w:space="0" w:color="9E292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292B" w:themeColor="accent1"/>
          <w:left w:val="nil"/>
          <w:bottom w:val="single" w:sz="8" w:space="0" w:color="9E292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292B" w:themeColor="accent1"/>
          <w:left w:val="nil"/>
          <w:bottom w:val="single" w:sz="8" w:space="0" w:color="9E292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1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1C2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semiHidden/>
    <w:unhideWhenUsed/>
    <w:locked/>
    <w:rsid w:val="009630F5"/>
    <w:pPr>
      <w:spacing w:after="0" w:line="240" w:lineRule="auto"/>
    </w:pPr>
    <w:rPr>
      <w:color w:val="4E5970" w:themeColor="accent2" w:themeShade="BF"/>
    </w:rPr>
    <w:tblPr>
      <w:tblStyleRowBandSize w:val="1"/>
      <w:tblStyleColBandSize w:val="1"/>
      <w:tblBorders>
        <w:top w:val="single" w:sz="8" w:space="0" w:color="697896" w:themeColor="accent2"/>
        <w:bottom w:val="single" w:sz="8" w:space="0" w:color="69789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7896" w:themeColor="accent2"/>
          <w:left w:val="nil"/>
          <w:bottom w:val="single" w:sz="8" w:space="0" w:color="69789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97896" w:themeColor="accent2"/>
          <w:left w:val="nil"/>
          <w:bottom w:val="single" w:sz="8" w:space="0" w:color="69789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D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DE5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semiHidden/>
    <w:unhideWhenUsed/>
    <w:locked/>
    <w:rsid w:val="009630F5"/>
    <w:pPr>
      <w:spacing w:after="0" w:line="240" w:lineRule="auto"/>
    </w:pPr>
    <w:rPr>
      <w:color w:val="3F9BC2" w:themeColor="accent3" w:themeShade="BF"/>
    </w:rPr>
    <w:tblPr>
      <w:tblStyleRowBandSize w:val="1"/>
      <w:tblStyleColBandSize w:val="1"/>
      <w:tblBorders>
        <w:top w:val="single" w:sz="8" w:space="0" w:color="81BED7" w:themeColor="accent3"/>
        <w:bottom w:val="single" w:sz="8" w:space="0" w:color="81BED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1BED7" w:themeColor="accent3"/>
          <w:left w:val="nil"/>
          <w:bottom w:val="single" w:sz="8" w:space="0" w:color="81BED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1BED7" w:themeColor="accent3"/>
          <w:left w:val="nil"/>
          <w:bottom w:val="single" w:sz="8" w:space="0" w:color="81BED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EF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EF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semiHidden/>
    <w:unhideWhenUsed/>
    <w:locked/>
    <w:rsid w:val="009630F5"/>
    <w:pPr>
      <w:spacing w:after="0" w:line="240" w:lineRule="auto"/>
    </w:pPr>
    <w:rPr>
      <w:color w:val="2A5752" w:themeColor="accent4" w:themeShade="BF"/>
    </w:rPr>
    <w:tblPr>
      <w:tblStyleRowBandSize w:val="1"/>
      <w:tblStyleColBandSize w:val="1"/>
      <w:tblBorders>
        <w:top w:val="single" w:sz="8" w:space="0" w:color="39756F" w:themeColor="accent4"/>
        <w:bottom w:val="single" w:sz="8" w:space="0" w:color="39756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9756F" w:themeColor="accent4"/>
          <w:left w:val="nil"/>
          <w:bottom w:val="single" w:sz="8" w:space="0" w:color="39756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9756F" w:themeColor="accent4"/>
          <w:left w:val="nil"/>
          <w:bottom w:val="single" w:sz="8" w:space="0" w:color="39756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3E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3E0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semiHidden/>
    <w:unhideWhenUsed/>
    <w:locked/>
    <w:rsid w:val="009630F5"/>
    <w:pPr>
      <w:spacing w:after="0" w:line="240" w:lineRule="auto"/>
    </w:pPr>
    <w:rPr>
      <w:color w:val="5D1820" w:themeColor="accent5" w:themeShade="BF"/>
    </w:rPr>
    <w:tblPr>
      <w:tblStyleRowBandSize w:val="1"/>
      <w:tblStyleColBandSize w:val="1"/>
      <w:tblBorders>
        <w:top w:val="single" w:sz="8" w:space="0" w:color="7D212B" w:themeColor="accent5"/>
        <w:bottom w:val="single" w:sz="8" w:space="0" w:color="7D212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212B" w:themeColor="accent5"/>
          <w:left w:val="nil"/>
          <w:bottom w:val="single" w:sz="8" w:space="0" w:color="7D212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212B" w:themeColor="accent5"/>
          <w:left w:val="nil"/>
          <w:bottom w:val="single" w:sz="8" w:space="0" w:color="7D212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BA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BABF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semiHidden/>
    <w:unhideWhenUsed/>
    <w:locked/>
    <w:rsid w:val="009630F5"/>
    <w:pPr>
      <w:spacing w:after="0" w:line="240" w:lineRule="auto"/>
    </w:pPr>
    <w:rPr>
      <w:color w:val="2B3137" w:themeColor="accent6" w:themeShade="BF"/>
    </w:rPr>
    <w:tblPr>
      <w:tblStyleRowBandSize w:val="1"/>
      <w:tblStyleColBandSize w:val="1"/>
      <w:tblBorders>
        <w:top w:val="single" w:sz="8" w:space="0" w:color="3A424B" w:themeColor="accent6"/>
        <w:bottom w:val="single" w:sz="8" w:space="0" w:color="3A424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424B" w:themeColor="accent6"/>
          <w:left w:val="nil"/>
          <w:bottom w:val="single" w:sz="8" w:space="0" w:color="3A424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424B" w:themeColor="accent6"/>
          <w:left w:val="nil"/>
          <w:bottom w:val="single" w:sz="8" w:space="0" w:color="3A424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CF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CFD6" w:themeFill="accent6" w:themeFillTint="3F"/>
      </w:tcPr>
    </w:tblStylePr>
  </w:style>
  <w:style w:type="table" w:styleId="HellesRaster">
    <w:name w:val="Light Grid"/>
    <w:basedOn w:val="NormaleTabelle"/>
    <w:uiPriority w:val="62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9E292B" w:themeColor="accent1"/>
        <w:left w:val="single" w:sz="8" w:space="0" w:color="9E292B" w:themeColor="accent1"/>
        <w:bottom w:val="single" w:sz="8" w:space="0" w:color="9E292B" w:themeColor="accent1"/>
        <w:right w:val="single" w:sz="8" w:space="0" w:color="9E292B" w:themeColor="accent1"/>
        <w:insideH w:val="single" w:sz="8" w:space="0" w:color="9E292B" w:themeColor="accent1"/>
        <w:insideV w:val="single" w:sz="8" w:space="0" w:color="9E292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292B" w:themeColor="accent1"/>
          <w:left w:val="single" w:sz="8" w:space="0" w:color="9E292B" w:themeColor="accent1"/>
          <w:bottom w:val="single" w:sz="18" w:space="0" w:color="9E292B" w:themeColor="accent1"/>
          <w:right w:val="single" w:sz="8" w:space="0" w:color="9E292B" w:themeColor="accent1"/>
          <w:insideH w:val="nil"/>
          <w:insideV w:val="single" w:sz="8" w:space="0" w:color="9E292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292B" w:themeColor="accent1"/>
          <w:left w:val="single" w:sz="8" w:space="0" w:color="9E292B" w:themeColor="accent1"/>
          <w:bottom w:val="single" w:sz="8" w:space="0" w:color="9E292B" w:themeColor="accent1"/>
          <w:right w:val="single" w:sz="8" w:space="0" w:color="9E292B" w:themeColor="accent1"/>
          <w:insideH w:val="nil"/>
          <w:insideV w:val="single" w:sz="8" w:space="0" w:color="9E292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292B" w:themeColor="accent1"/>
          <w:left w:val="single" w:sz="8" w:space="0" w:color="9E292B" w:themeColor="accent1"/>
          <w:bottom w:val="single" w:sz="8" w:space="0" w:color="9E292B" w:themeColor="accent1"/>
          <w:right w:val="single" w:sz="8" w:space="0" w:color="9E292B" w:themeColor="accent1"/>
        </w:tcBorders>
      </w:tcPr>
    </w:tblStylePr>
    <w:tblStylePr w:type="band1Vert">
      <w:tblPr/>
      <w:tcPr>
        <w:tcBorders>
          <w:top w:val="single" w:sz="8" w:space="0" w:color="9E292B" w:themeColor="accent1"/>
          <w:left w:val="single" w:sz="8" w:space="0" w:color="9E292B" w:themeColor="accent1"/>
          <w:bottom w:val="single" w:sz="8" w:space="0" w:color="9E292B" w:themeColor="accent1"/>
          <w:right w:val="single" w:sz="8" w:space="0" w:color="9E292B" w:themeColor="accent1"/>
        </w:tcBorders>
        <w:shd w:val="clear" w:color="auto" w:fill="EFC1C2" w:themeFill="accent1" w:themeFillTint="3F"/>
      </w:tcPr>
    </w:tblStylePr>
    <w:tblStylePr w:type="band1Horz">
      <w:tblPr/>
      <w:tcPr>
        <w:tcBorders>
          <w:top w:val="single" w:sz="8" w:space="0" w:color="9E292B" w:themeColor="accent1"/>
          <w:left w:val="single" w:sz="8" w:space="0" w:color="9E292B" w:themeColor="accent1"/>
          <w:bottom w:val="single" w:sz="8" w:space="0" w:color="9E292B" w:themeColor="accent1"/>
          <w:right w:val="single" w:sz="8" w:space="0" w:color="9E292B" w:themeColor="accent1"/>
          <w:insideV w:val="single" w:sz="8" w:space="0" w:color="9E292B" w:themeColor="accent1"/>
        </w:tcBorders>
        <w:shd w:val="clear" w:color="auto" w:fill="EFC1C2" w:themeFill="accent1" w:themeFillTint="3F"/>
      </w:tcPr>
    </w:tblStylePr>
    <w:tblStylePr w:type="band2Horz">
      <w:tblPr/>
      <w:tcPr>
        <w:tcBorders>
          <w:top w:val="single" w:sz="8" w:space="0" w:color="9E292B" w:themeColor="accent1"/>
          <w:left w:val="single" w:sz="8" w:space="0" w:color="9E292B" w:themeColor="accent1"/>
          <w:bottom w:val="single" w:sz="8" w:space="0" w:color="9E292B" w:themeColor="accent1"/>
          <w:right w:val="single" w:sz="8" w:space="0" w:color="9E292B" w:themeColor="accent1"/>
          <w:insideV w:val="single" w:sz="8" w:space="0" w:color="9E292B" w:themeColor="accent1"/>
        </w:tcBorders>
      </w:tcPr>
    </w:tblStylePr>
  </w:style>
  <w:style w:type="table" w:styleId="HellesRaster-Akzent2">
    <w:name w:val="Light Grid Accent 2"/>
    <w:basedOn w:val="NormaleTabelle"/>
    <w:uiPriority w:val="62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697896" w:themeColor="accent2"/>
        <w:left w:val="single" w:sz="8" w:space="0" w:color="697896" w:themeColor="accent2"/>
        <w:bottom w:val="single" w:sz="8" w:space="0" w:color="697896" w:themeColor="accent2"/>
        <w:right w:val="single" w:sz="8" w:space="0" w:color="697896" w:themeColor="accent2"/>
        <w:insideH w:val="single" w:sz="8" w:space="0" w:color="697896" w:themeColor="accent2"/>
        <w:insideV w:val="single" w:sz="8" w:space="0" w:color="69789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7896" w:themeColor="accent2"/>
          <w:left w:val="single" w:sz="8" w:space="0" w:color="697896" w:themeColor="accent2"/>
          <w:bottom w:val="single" w:sz="18" w:space="0" w:color="697896" w:themeColor="accent2"/>
          <w:right w:val="single" w:sz="8" w:space="0" w:color="697896" w:themeColor="accent2"/>
          <w:insideH w:val="nil"/>
          <w:insideV w:val="single" w:sz="8" w:space="0" w:color="69789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97896" w:themeColor="accent2"/>
          <w:left w:val="single" w:sz="8" w:space="0" w:color="697896" w:themeColor="accent2"/>
          <w:bottom w:val="single" w:sz="8" w:space="0" w:color="697896" w:themeColor="accent2"/>
          <w:right w:val="single" w:sz="8" w:space="0" w:color="697896" w:themeColor="accent2"/>
          <w:insideH w:val="nil"/>
          <w:insideV w:val="single" w:sz="8" w:space="0" w:color="69789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97896" w:themeColor="accent2"/>
          <w:left w:val="single" w:sz="8" w:space="0" w:color="697896" w:themeColor="accent2"/>
          <w:bottom w:val="single" w:sz="8" w:space="0" w:color="697896" w:themeColor="accent2"/>
          <w:right w:val="single" w:sz="8" w:space="0" w:color="697896" w:themeColor="accent2"/>
        </w:tcBorders>
      </w:tcPr>
    </w:tblStylePr>
    <w:tblStylePr w:type="band1Vert">
      <w:tblPr/>
      <w:tcPr>
        <w:tcBorders>
          <w:top w:val="single" w:sz="8" w:space="0" w:color="697896" w:themeColor="accent2"/>
          <w:left w:val="single" w:sz="8" w:space="0" w:color="697896" w:themeColor="accent2"/>
          <w:bottom w:val="single" w:sz="8" w:space="0" w:color="697896" w:themeColor="accent2"/>
          <w:right w:val="single" w:sz="8" w:space="0" w:color="697896" w:themeColor="accent2"/>
        </w:tcBorders>
        <w:shd w:val="clear" w:color="auto" w:fill="D9DDE5" w:themeFill="accent2" w:themeFillTint="3F"/>
      </w:tcPr>
    </w:tblStylePr>
    <w:tblStylePr w:type="band1Horz">
      <w:tblPr/>
      <w:tcPr>
        <w:tcBorders>
          <w:top w:val="single" w:sz="8" w:space="0" w:color="697896" w:themeColor="accent2"/>
          <w:left w:val="single" w:sz="8" w:space="0" w:color="697896" w:themeColor="accent2"/>
          <w:bottom w:val="single" w:sz="8" w:space="0" w:color="697896" w:themeColor="accent2"/>
          <w:right w:val="single" w:sz="8" w:space="0" w:color="697896" w:themeColor="accent2"/>
          <w:insideV w:val="single" w:sz="8" w:space="0" w:color="697896" w:themeColor="accent2"/>
        </w:tcBorders>
        <w:shd w:val="clear" w:color="auto" w:fill="D9DDE5" w:themeFill="accent2" w:themeFillTint="3F"/>
      </w:tcPr>
    </w:tblStylePr>
    <w:tblStylePr w:type="band2Horz">
      <w:tblPr/>
      <w:tcPr>
        <w:tcBorders>
          <w:top w:val="single" w:sz="8" w:space="0" w:color="697896" w:themeColor="accent2"/>
          <w:left w:val="single" w:sz="8" w:space="0" w:color="697896" w:themeColor="accent2"/>
          <w:bottom w:val="single" w:sz="8" w:space="0" w:color="697896" w:themeColor="accent2"/>
          <w:right w:val="single" w:sz="8" w:space="0" w:color="697896" w:themeColor="accent2"/>
          <w:insideV w:val="single" w:sz="8" w:space="0" w:color="697896" w:themeColor="accent2"/>
        </w:tcBorders>
      </w:tcPr>
    </w:tblStylePr>
  </w:style>
  <w:style w:type="table" w:styleId="HellesRaster-Akzent3">
    <w:name w:val="Light Grid Accent 3"/>
    <w:basedOn w:val="NormaleTabelle"/>
    <w:uiPriority w:val="62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81BED7" w:themeColor="accent3"/>
        <w:left w:val="single" w:sz="8" w:space="0" w:color="81BED7" w:themeColor="accent3"/>
        <w:bottom w:val="single" w:sz="8" w:space="0" w:color="81BED7" w:themeColor="accent3"/>
        <w:right w:val="single" w:sz="8" w:space="0" w:color="81BED7" w:themeColor="accent3"/>
        <w:insideH w:val="single" w:sz="8" w:space="0" w:color="81BED7" w:themeColor="accent3"/>
        <w:insideV w:val="single" w:sz="8" w:space="0" w:color="81BED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1BED7" w:themeColor="accent3"/>
          <w:left w:val="single" w:sz="8" w:space="0" w:color="81BED7" w:themeColor="accent3"/>
          <w:bottom w:val="single" w:sz="18" w:space="0" w:color="81BED7" w:themeColor="accent3"/>
          <w:right w:val="single" w:sz="8" w:space="0" w:color="81BED7" w:themeColor="accent3"/>
          <w:insideH w:val="nil"/>
          <w:insideV w:val="single" w:sz="8" w:space="0" w:color="81BED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1BED7" w:themeColor="accent3"/>
          <w:left w:val="single" w:sz="8" w:space="0" w:color="81BED7" w:themeColor="accent3"/>
          <w:bottom w:val="single" w:sz="8" w:space="0" w:color="81BED7" w:themeColor="accent3"/>
          <w:right w:val="single" w:sz="8" w:space="0" w:color="81BED7" w:themeColor="accent3"/>
          <w:insideH w:val="nil"/>
          <w:insideV w:val="single" w:sz="8" w:space="0" w:color="81BED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1BED7" w:themeColor="accent3"/>
          <w:left w:val="single" w:sz="8" w:space="0" w:color="81BED7" w:themeColor="accent3"/>
          <w:bottom w:val="single" w:sz="8" w:space="0" w:color="81BED7" w:themeColor="accent3"/>
          <w:right w:val="single" w:sz="8" w:space="0" w:color="81BED7" w:themeColor="accent3"/>
        </w:tcBorders>
      </w:tcPr>
    </w:tblStylePr>
    <w:tblStylePr w:type="band1Vert">
      <w:tblPr/>
      <w:tcPr>
        <w:tcBorders>
          <w:top w:val="single" w:sz="8" w:space="0" w:color="81BED7" w:themeColor="accent3"/>
          <w:left w:val="single" w:sz="8" w:space="0" w:color="81BED7" w:themeColor="accent3"/>
          <w:bottom w:val="single" w:sz="8" w:space="0" w:color="81BED7" w:themeColor="accent3"/>
          <w:right w:val="single" w:sz="8" w:space="0" w:color="81BED7" w:themeColor="accent3"/>
        </w:tcBorders>
        <w:shd w:val="clear" w:color="auto" w:fill="DFEEF5" w:themeFill="accent3" w:themeFillTint="3F"/>
      </w:tcPr>
    </w:tblStylePr>
    <w:tblStylePr w:type="band1Horz">
      <w:tblPr/>
      <w:tcPr>
        <w:tcBorders>
          <w:top w:val="single" w:sz="8" w:space="0" w:color="81BED7" w:themeColor="accent3"/>
          <w:left w:val="single" w:sz="8" w:space="0" w:color="81BED7" w:themeColor="accent3"/>
          <w:bottom w:val="single" w:sz="8" w:space="0" w:color="81BED7" w:themeColor="accent3"/>
          <w:right w:val="single" w:sz="8" w:space="0" w:color="81BED7" w:themeColor="accent3"/>
          <w:insideV w:val="single" w:sz="8" w:space="0" w:color="81BED7" w:themeColor="accent3"/>
        </w:tcBorders>
        <w:shd w:val="clear" w:color="auto" w:fill="DFEEF5" w:themeFill="accent3" w:themeFillTint="3F"/>
      </w:tcPr>
    </w:tblStylePr>
    <w:tblStylePr w:type="band2Horz">
      <w:tblPr/>
      <w:tcPr>
        <w:tcBorders>
          <w:top w:val="single" w:sz="8" w:space="0" w:color="81BED7" w:themeColor="accent3"/>
          <w:left w:val="single" w:sz="8" w:space="0" w:color="81BED7" w:themeColor="accent3"/>
          <w:bottom w:val="single" w:sz="8" w:space="0" w:color="81BED7" w:themeColor="accent3"/>
          <w:right w:val="single" w:sz="8" w:space="0" w:color="81BED7" w:themeColor="accent3"/>
          <w:insideV w:val="single" w:sz="8" w:space="0" w:color="81BED7" w:themeColor="accent3"/>
        </w:tcBorders>
      </w:tcPr>
    </w:tblStylePr>
  </w:style>
  <w:style w:type="table" w:styleId="HellesRaster-Akzent4">
    <w:name w:val="Light Grid Accent 4"/>
    <w:basedOn w:val="NormaleTabelle"/>
    <w:uiPriority w:val="62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39756F" w:themeColor="accent4"/>
        <w:left w:val="single" w:sz="8" w:space="0" w:color="39756F" w:themeColor="accent4"/>
        <w:bottom w:val="single" w:sz="8" w:space="0" w:color="39756F" w:themeColor="accent4"/>
        <w:right w:val="single" w:sz="8" w:space="0" w:color="39756F" w:themeColor="accent4"/>
        <w:insideH w:val="single" w:sz="8" w:space="0" w:color="39756F" w:themeColor="accent4"/>
        <w:insideV w:val="single" w:sz="8" w:space="0" w:color="39756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9756F" w:themeColor="accent4"/>
          <w:left w:val="single" w:sz="8" w:space="0" w:color="39756F" w:themeColor="accent4"/>
          <w:bottom w:val="single" w:sz="18" w:space="0" w:color="39756F" w:themeColor="accent4"/>
          <w:right w:val="single" w:sz="8" w:space="0" w:color="39756F" w:themeColor="accent4"/>
          <w:insideH w:val="nil"/>
          <w:insideV w:val="single" w:sz="8" w:space="0" w:color="39756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9756F" w:themeColor="accent4"/>
          <w:left w:val="single" w:sz="8" w:space="0" w:color="39756F" w:themeColor="accent4"/>
          <w:bottom w:val="single" w:sz="8" w:space="0" w:color="39756F" w:themeColor="accent4"/>
          <w:right w:val="single" w:sz="8" w:space="0" w:color="39756F" w:themeColor="accent4"/>
          <w:insideH w:val="nil"/>
          <w:insideV w:val="single" w:sz="8" w:space="0" w:color="39756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9756F" w:themeColor="accent4"/>
          <w:left w:val="single" w:sz="8" w:space="0" w:color="39756F" w:themeColor="accent4"/>
          <w:bottom w:val="single" w:sz="8" w:space="0" w:color="39756F" w:themeColor="accent4"/>
          <w:right w:val="single" w:sz="8" w:space="0" w:color="39756F" w:themeColor="accent4"/>
        </w:tcBorders>
      </w:tcPr>
    </w:tblStylePr>
    <w:tblStylePr w:type="band1Vert">
      <w:tblPr/>
      <w:tcPr>
        <w:tcBorders>
          <w:top w:val="single" w:sz="8" w:space="0" w:color="39756F" w:themeColor="accent4"/>
          <w:left w:val="single" w:sz="8" w:space="0" w:color="39756F" w:themeColor="accent4"/>
          <w:bottom w:val="single" w:sz="8" w:space="0" w:color="39756F" w:themeColor="accent4"/>
          <w:right w:val="single" w:sz="8" w:space="0" w:color="39756F" w:themeColor="accent4"/>
        </w:tcBorders>
        <w:shd w:val="clear" w:color="auto" w:fill="C6E3E0" w:themeFill="accent4" w:themeFillTint="3F"/>
      </w:tcPr>
    </w:tblStylePr>
    <w:tblStylePr w:type="band1Horz">
      <w:tblPr/>
      <w:tcPr>
        <w:tcBorders>
          <w:top w:val="single" w:sz="8" w:space="0" w:color="39756F" w:themeColor="accent4"/>
          <w:left w:val="single" w:sz="8" w:space="0" w:color="39756F" w:themeColor="accent4"/>
          <w:bottom w:val="single" w:sz="8" w:space="0" w:color="39756F" w:themeColor="accent4"/>
          <w:right w:val="single" w:sz="8" w:space="0" w:color="39756F" w:themeColor="accent4"/>
          <w:insideV w:val="single" w:sz="8" w:space="0" w:color="39756F" w:themeColor="accent4"/>
        </w:tcBorders>
        <w:shd w:val="clear" w:color="auto" w:fill="C6E3E0" w:themeFill="accent4" w:themeFillTint="3F"/>
      </w:tcPr>
    </w:tblStylePr>
    <w:tblStylePr w:type="band2Horz">
      <w:tblPr/>
      <w:tcPr>
        <w:tcBorders>
          <w:top w:val="single" w:sz="8" w:space="0" w:color="39756F" w:themeColor="accent4"/>
          <w:left w:val="single" w:sz="8" w:space="0" w:color="39756F" w:themeColor="accent4"/>
          <w:bottom w:val="single" w:sz="8" w:space="0" w:color="39756F" w:themeColor="accent4"/>
          <w:right w:val="single" w:sz="8" w:space="0" w:color="39756F" w:themeColor="accent4"/>
          <w:insideV w:val="single" w:sz="8" w:space="0" w:color="39756F" w:themeColor="accent4"/>
        </w:tcBorders>
      </w:tcPr>
    </w:tblStylePr>
  </w:style>
  <w:style w:type="table" w:styleId="HellesRaster-Akzent5">
    <w:name w:val="Light Grid Accent 5"/>
    <w:basedOn w:val="NormaleTabelle"/>
    <w:uiPriority w:val="62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7D212B" w:themeColor="accent5"/>
        <w:left w:val="single" w:sz="8" w:space="0" w:color="7D212B" w:themeColor="accent5"/>
        <w:bottom w:val="single" w:sz="8" w:space="0" w:color="7D212B" w:themeColor="accent5"/>
        <w:right w:val="single" w:sz="8" w:space="0" w:color="7D212B" w:themeColor="accent5"/>
        <w:insideH w:val="single" w:sz="8" w:space="0" w:color="7D212B" w:themeColor="accent5"/>
        <w:insideV w:val="single" w:sz="8" w:space="0" w:color="7D212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212B" w:themeColor="accent5"/>
          <w:left w:val="single" w:sz="8" w:space="0" w:color="7D212B" w:themeColor="accent5"/>
          <w:bottom w:val="single" w:sz="18" w:space="0" w:color="7D212B" w:themeColor="accent5"/>
          <w:right w:val="single" w:sz="8" w:space="0" w:color="7D212B" w:themeColor="accent5"/>
          <w:insideH w:val="nil"/>
          <w:insideV w:val="single" w:sz="8" w:space="0" w:color="7D212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212B" w:themeColor="accent5"/>
          <w:left w:val="single" w:sz="8" w:space="0" w:color="7D212B" w:themeColor="accent5"/>
          <w:bottom w:val="single" w:sz="8" w:space="0" w:color="7D212B" w:themeColor="accent5"/>
          <w:right w:val="single" w:sz="8" w:space="0" w:color="7D212B" w:themeColor="accent5"/>
          <w:insideH w:val="nil"/>
          <w:insideV w:val="single" w:sz="8" w:space="0" w:color="7D212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212B" w:themeColor="accent5"/>
          <w:left w:val="single" w:sz="8" w:space="0" w:color="7D212B" w:themeColor="accent5"/>
          <w:bottom w:val="single" w:sz="8" w:space="0" w:color="7D212B" w:themeColor="accent5"/>
          <w:right w:val="single" w:sz="8" w:space="0" w:color="7D212B" w:themeColor="accent5"/>
        </w:tcBorders>
      </w:tcPr>
    </w:tblStylePr>
    <w:tblStylePr w:type="band1Vert">
      <w:tblPr/>
      <w:tcPr>
        <w:tcBorders>
          <w:top w:val="single" w:sz="8" w:space="0" w:color="7D212B" w:themeColor="accent5"/>
          <w:left w:val="single" w:sz="8" w:space="0" w:color="7D212B" w:themeColor="accent5"/>
          <w:bottom w:val="single" w:sz="8" w:space="0" w:color="7D212B" w:themeColor="accent5"/>
          <w:right w:val="single" w:sz="8" w:space="0" w:color="7D212B" w:themeColor="accent5"/>
        </w:tcBorders>
        <w:shd w:val="clear" w:color="auto" w:fill="ECBABF" w:themeFill="accent5" w:themeFillTint="3F"/>
      </w:tcPr>
    </w:tblStylePr>
    <w:tblStylePr w:type="band1Horz">
      <w:tblPr/>
      <w:tcPr>
        <w:tcBorders>
          <w:top w:val="single" w:sz="8" w:space="0" w:color="7D212B" w:themeColor="accent5"/>
          <w:left w:val="single" w:sz="8" w:space="0" w:color="7D212B" w:themeColor="accent5"/>
          <w:bottom w:val="single" w:sz="8" w:space="0" w:color="7D212B" w:themeColor="accent5"/>
          <w:right w:val="single" w:sz="8" w:space="0" w:color="7D212B" w:themeColor="accent5"/>
          <w:insideV w:val="single" w:sz="8" w:space="0" w:color="7D212B" w:themeColor="accent5"/>
        </w:tcBorders>
        <w:shd w:val="clear" w:color="auto" w:fill="ECBABF" w:themeFill="accent5" w:themeFillTint="3F"/>
      </w:tcPr>
    </w:tblStylePr>
    <w:tblStylePr w:type="band2Horz">
      <w:tblPr/>
      <w:tcPr>
        <w:tcBorders>
          <w:top w:val="single" w:sz="8" w:space="0" w:color="7D212B" w:themeColor="accent5"/>
          <w:left w:val="single" w:sz="8" w:space="0" w:color="7D212B" w:themeColor="accent5"/>
          <w:bottom w:val="single" w:sz="8" w:space="0" w:color="7D212B" w:themeColor="accent5"/>
          <w:right w:val="single" w:sz="8" w:space="0" w:color="7D212B" w:themeColor="accent5"/>
          <w:insideV w:val="single" w:sz="8" w:space="0" w:color="7D212B" w:themeColor="accent5"/>
        </w:tcBorders>
      </w:tcPr>
    </w:tblStylePr>
  </w:style>
  <w:style w:type="table" w:styleId="HellesRaster-Akzent6">
    <w:name w:val="Light Grid Accent 6"/>
    <w:basedOn w:val="NormaleTabelle"/>
    <w:uiPriority w:val="62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3A424B" w:themeColor="accent6"/>
        <w:left w:val="single" w:sz="8" w:space="0" w:color="3A424B" w:themeColor="accent6"/>
        <w:bottom w:val="single" w:sz="8" w:space="0" w:color="3A424B" w:themeColor="accent6"/>
        <w:right w:val="single" w:sz="8" w:space="0" w:color="3A424B" w:themeColor="accent6"/>
        <w:insideH w:val="single" w:sz="8" w:space="0" w:color="3A424B" w:themeColor="accent6"/>
        <w:insideV w:val="single" w:sz="8" w:space="0" w:color="3A424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424B" w:themeColor="accent6"/>
          <w:left w:val="single" w:sz="8" w:space="0" w:color="3A424B" w:themeColor="accent6"/>
          <w:bottom w:val="single" w:sz="18" w:space="0" w:color="3A424B" w:themeColor="accent6"/>
          <w:right w:val="single" w:sz="8" w:space="0" w:color="3A424B" w:themeColor="accent6"/>
          <w:insideH w:val="nil"/>
          <w:insideV w:val="single" w:sz="8" w:space="0" w:color="3A424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424B" w:themeColor="accent6"/>
          <w:left w:val="single" w:sz="8" w:space="0" w:color="3A424B" w:themeColor="accent6"/>
          <w:bottom w:val="single" w:sz="8" w:space="0" w:color="3A424B" w:themeColor="accent6"/>
          <w:right w:val="single" w:sz="8" w:space="0" w:color="3A424B" w:themeColor="accent6"/>
          <w:insideH w:val="nil"/>
          <w:insideV w:val="single" w:sz="8" w:space="0" w:color="3A424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424B" w:themeColor="accent6"/>
          <w:left w:val="single" w:sz="8" w:space="0" w:color="3A424B" w:themeColor="accent6"/>
          <w:bottom w:val="single" w:sz="8" w:space="0" w:color="3A424B" w:themeColor="accent6"/>
          <w:right w:val="single" w:sz="8" w:space="0" w:color="3A424B" w:themeColor="accent6"/>
        </w:tcBorders>
      </w:tcPr>
    </w:tblStylePr>
    <w:tblStylePr w:type="band1Vert">
      <w:tblPr/>
      <w:tcPr>
        <w:tcBorders>
          <w:top w:val="single" w:sz="8" w:space="0" w:color="3A424B" w:themeColor="accent6"/>
          <w:left w:val="single" w:sz="8" w:space="0" w:color="3A424B" w:themeColor="accent6"/>
          <w:bottom w:val="single" w:sz="8" w:space="0" w:color="3A424B" w:themeColor="accent6"/>
          <w:right w:val="single" w:sz="8" w:space="0" w:color="3A424B" w:themeColor="accent6"/>
        </w:tcBorders>
        <w:shd w:val="clear" w:color="auto" w:fill="CACFD6" w:themeFill="accent6" w:themeFillTint="3F"/>
      </w:tcPr>
    </w:tblStylePr>
    <w:tblStylePr w:type="band1Horz">
      <w:tblPr/>
      <w:tcPr>
        <w:tcBorders>
          <w:top w:val="single" w:sz="8" w:space="0" w:color="3A424B" w:themeColor="accent6"/>
          <w:left w:val="single" w:sz="8" w:space="0" w:color="3A424B" w:themeColor="accent6"/>
          <w:bottom w:val="single" w:sz="8" w:space="0" w:color="3A424B" w:themeColor="accent6"/>
          <w:right w:val="single" w:sz="8" w:space="0" w:color="3A424B" w:themeColor="accent6"/>
          <w:insideV w:val="single" w:sz="8" w:space="0" w:color="3A424B" w:themeColor="accent6"/>
        </w:tcBorders>
        <w:shd w:val="clear" w:color="auto" w:fill="CACFD6" w:themeFill="accent6" w:themeFillTint="3F"/>
      </w:tcPr>
    </w:tblStylePr>
    <w:tblStylePr w:type="band2Horz">
      <w:tblPr/>
      <w:tcPr>
        <w:tcBorders>
          <w:top w:val="single" w:sz="8" w:space="0" w:color="3A424B" w:themeColor="accent6"/>
          <w:left w:val="single" w:sz="8" w:space="0" w:color="3A424B" w:themeColor="accent6"/>
          <w:bottom w:val="single" w:sz="8" w:space="0" w:color="3A424B" w:themeColor="accent6"/>
          <w:right w:val="single" w:sz="8" w:space="0" w:color="3A424B" w:themeColor="accent6"/>
          <w:insideV w:val="single" w:sz="8" w:space="0" w:color="3A424B" w:themeColor="accent6"/>
        </w:tcBorders>
      </w:tcPr>
    </w:tblStylePr>
  </w:style>
  <w:style w:type="table" w:styleId="Listentabelle1hell">
    <w:name w:val="List Table 1 Light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A6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A6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CE" w:themeFill="accent1" w:themeFillTint="33"/>
      </w:tcPr>
    </w:tblStylePr>
    <w:tblStylePr w:type="band1Horz">
      <w:tblPr/>
      <w:tcPr>
        <w:shd w:val="clear" w:color="auto" w:fill="F2CDCE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AEC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AEC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4EA" w:themeFill="accent2" w:themeFillTint="33"/>
      </w:tcPr>
    </w:tblStylePr>
    <w:tblStylePr w:type="band1Horz">
      <w:tblPr/>
      <w:tcPr>
        <w:shd w:val="clear" w:color="auto" w:fill="E1E4EA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D7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D7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7" w:themeFill="accent3" w:themeFillTint="33"/>
      </w:tcPr>
    </w:tblStylePr>
    <w:tblStylePr w:type="band1Horz">
      <w:tblPr/>
      <w:tcPr>
        <w:shd w:val="clear" w:color="auto" w:fill="E5F1F7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7BDB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7BDB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9E6" w:themeFill="accent4" w:themeFillTint="33"/>
      </w:tcPr>
    </w:tblStylePr>
    <w:tblStylePr w:type="band1Horz">
      <w:tblPr/>
      <w:tcPr>
        <w:shd w:val="clear" w:color="auto" w:fill="D1E9E6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25764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257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7CB" w:themeFill="accent5" w:themeFillTint="33"/>
      </w:tcPr>
    </w:tblStylePr>
    <w:tblStylePr w:type="band1Horz">
      <w:tblPr/>
      <w:tcPr>
        <w:shd w:val="clear" w:color="auto" w:fill="F0C7CB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8C9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8C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8DE" w:themeFill="accent6" w:themeFillTint="33"/>
      </w:tcPr>
    </w:tblStylePr>
    <w:tblStylePr w:type="band1Horz">
      <w:tblPr/>
      <w:tcPr>
        <w:shd w:val="clear" w:color="auto" w:fill="D4D8DE" w:themeFill="accent6" w:themeFillTint="33"/>
      </w:tcPr>
    </w:tblStylePr>
  </w:style>
  <w:style w:type="table" w:styleId="Listentabelle2">
    <w:name w:val="List Table 2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D86A6C" w:themeColor="accent1" w:themeTint="99"/>
        <w:bottom w:val="single" w:sz="4" w:space="0" w:color="D86A6C" w:themeColor="accent1" w:themeTint="99"/>
        <w:insideH w:val="single" w:sz="4" w:space="0" w:color="D86A6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CE" w:themeFill="accent1" w:themeFillTint="33"/>
      </w:tcPr>
    </w:tblStylePr>
    <w:tblStylePr w:type="band1Horz">
      <w:tblPr/>
      <w:tcPr>
        <w:shd w:val="clear" w:color="auto" w:fill="F2CDCE" w:themeFill="accent1" w:themeFillTint="33"/>
      </w:tcPr>
    </w:tblStylePr>
  </w:style>
  <w:style w:type="table" w:styleId="Listentabelle2Akzent2">
    <w:name w:val="List Table 2 Accent 2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A5AEC0" w:themeColor="accent2" w:themeTint="99"/>
        <w:bottom w:val="single" w:sz="4" w:space="0" w:color="A5AEC0" w:themeColor="accent2" w:themeTint="99"/>
        <w:insideH w:val="single" w:sz="4" w:space="0" w:color="A5AEC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4EA" w:themeFill="accent2" w:themeFillTint="33"/>
      </w:tcPr>
    </w:tblStylePr>
    <w:tblStylePr w:type="band1Horz">
      <w:tblPr/>
      <w:tcPr>
        <w:shd w:val="clear" w:color="auto" w:fill="E1E4EA" w:themeFill="accent2" w:themeFillTint="33"/>
      </w:tcPr>
    </w:tblStylePr>
  </w:style>
  <w:style w:type="table" w:styleId="Listentabelle2Akzent3">
    <w:name w:val="List Table 2 Accent 3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B3D7E7" w:themeColor="accent3" w:themeTint="99"/>
        <w:bottom w:val="single" w:sz="4" w:space="0" w:color="B3D7E7" w:themeColor="accent3" w:themeTint="99"/>
        <w:insideH w:val="single" w:sz="4" w:space="0" w:color="B3D7E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7" w:themeFill="accent3" w:themeFillTint="33"/>
      </w:tcPr>
    </w:tblStylePr>
    <w:tblStylePr w:type="band1Horz">
      <w:tblPr/>
      <w:tcPr>
        <w:shd w:val="clear" w:color="auto" w:fill="E5F1F7" w:themeFill="accent3" w:themeFillTint="33"/>
      </w:tcPr>
    </w:tblStylePr>
  </w:style>
  <w:style w:type="table" w:styleId="Listentabelle2Akzent4">
    <w:name w:val="List Table 2 Accent 4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77BDB5" w:themeColor="accent4" w:themeTint="99"/>
        <w:bottom w:val="single" w:sz="4" w:space="0" w:color="77BDB5" w:themeColor="accent4" w:themeTint="99"/>
        <w:insideH w:val="single" w:sz="4" w:space="0" w:color="77BDB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9E6" w:themeFill="accent4" w:themeFillTint="33"/>
      </w:tcPr>
    </w:tblStylePr>
    <w:tblStylePr w:type="band1Horz">
      <w:tblPr/>
      <w:tcPr>
        <w:shd w:val="clear" w:color="auto" w:fill="D1E9E6" w:themeFill="accent4" w:themeFillTint="33"/>
      </w:tcPr>
    </w:tblStylePr>
  </w:style>
  <w:style w:type="table" w:styleId="Listentabelle2Akzent5">
    <w:name w:val="List Table 2 Accent 5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D25764" w:themeColor="accent5" w:themeTint="99"/>
        <w:bottom w:val="single" w:sz="4" w:space="0" w:color="D25764" w:themeColor="accent5" w:themeTint="99"/>
        <w:insideH w:val="single" w:sz="4" w:space="0" w:color="D25764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7CB" w:themeFill="accent5" w:themeFillTint="33"/>
      </w:tcPr>
    </w:tblStylePr>
    <w:tblStylePr w:type="band1Horz">
      <w:tblPr/>
      <w:tcPr>
        <w:shd w:val="clear" w:color="auto" w:fill="F0C7CB" w:themeFill="accent5" w:themeFillTint="33"/>
      </w:tcPr>
    </w:tblStylePr>
  </w:style>
  <w:style w:type="table" w:styleId="Listentabelle2Akzent6">
    <w:name w:val="List Table 2 Accent 6"/>
    <w:basedOn w:val="NormaleTabelle"/>
    <w:uiPriority w:val="4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7F8C9C" w:themeColor="accent6" w:themeTint="99"/>
        <w:bottom w:val="single" w:sz="4" w:space="0" w:color="7F8C9C" w:themeColor="accent6" w:themeTint="99"/>
        <w:insideH w:val="single" w:sz="4" w:space="0" w:color="7F8C9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8DE" w:themeFill="accent6" w:themeFillTint="33"/>
      </w:tcPr>
    </w:tblStylePr>
    <w:tblStylePr w:type="band1Horz">
      <w:tblPr/>
      <w:tcPr>
        <w:shd w:val="clear" w:color="auto" w:fill="D4D8DE" w:themeFill="accent6" w:themeFillTint="33"/>
      </w:tcPr>
    </w:tblStylePr>
  </w:style>
  <w:style w:type="table" w:styleId="Listentabelle3">
    <w:name w:val="List Table 3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9E292B" w:themeColor="accent1"/>
        <w:left w:val="single" w:sz="4" w:space="0" w:color="9E292B" w:themeColor="accent1"/>
        <w:bottom w:val="single" w:sz="4" w:space="0" w:color="9E292B" w:themeColor="accent1"/>
        <w:right w:val="single" w:sz="4" w:space="0" w:color="9E292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292B" w:themeFill="accent1"/>
      </w:tcPr>
    </w:tblStylePr>
    <w:tblStylePr w:type="lastRow">
      <w:rPr>
        <w:b/>
        <w:bCs/>
      </w:rPr>
      <w:tblPr/>
      <w:tcPr>
        <w:tcBorders>
          <w:top w:val="double" w:sz="4" w:space="0" w:color="9E292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292B" w:themeColor="accent1"/>
          <w:right w:val="single" w:sz="4" w:space="0" w:color="9E292B" w:themeColor="accent1"/>
        </w:tcBorders>
      </w:tcPr>
    </w:tblStylePr>
    <w:tblStylePr w:type="band1Horz">
      <w:tblPr/>
      <w:tcPr>
        <w:tcBorders>
          <w:top w:val="single" w:sz="4" w:space="0" w:color="9E292B" w:themeColor="accent1"/>
          <w:bottom w:val="single" w:sz="4" w:space="0" w:color="9E292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292B" w:themeColor="accent1"/>
          <w:left w:val="nil"/>
        </w:tcBorders>
      </w:tcPr>
    </w:tblStylePr>
    <w:tblStylePr w:type="swCell">
      <w:tblPr/>
      <w:tcPr>
        <w:tcBorders>
          <w:top w:val="double" w:sz="4" w:space="0" w:color="9E292B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697896" w:themeColor="accent2"/>
        <w:left w:val="single" w:sz="4" w:space="0" w:color="697896" w:themeColor="accent2"/>
        <w:bottom w:val="single" w:sz="4" w:space="0" w:color="697896" w:themeColor="accent2"/>
        <w:right w:val="single" w:sz="4" w:space="0" w:color="69789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97896" w:themeFill="accent2"/>
      </w:tcPr>
    </w:tblStylePr>
    <w:tblStylePr w:type="lastRow">
      <w:rPr>
        <w:b/>
        <w:bCs/>
      </w:rPr>
      <w:tblPr/>
      <w:tcPr>
        <w:tcBorders>
          <w:top w:val="double" w:sz="4" w:space="0" w:color="69789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97896" w:themeColor="accent2"/>
          <w:right w:val="single" w:sz="4" w:space="0" w:color="697896" w:themeColor="accent2"/>
        </w:tcBorders>
      </w:tcPr>
    </w:tblStylePr>
    <w:tblStylePr w:type="band1Horz">
      <w:tblPr/>
      <w:tcPr>
        <w:tcBorders>
          <w:top w:val="single" w:sz="4" w:space="0" w:color="697896" w:themeColor="accent2"/>
          <w:bottom w:val="single" w:sz="4" w:space="0" w:color="69789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97896" w:themeColor="accent2"/>
          <w:left w:val="nil"/>
        </w:tcBorders>
      </w:tcPr>
    </w:tblStylePr>
    <w:tblStylePr w:type="swCell">
      <w:tblPr/>
      <w:tcPr>
        <w:tcBorders>
          <w:top w:val="double" w:sz="4" w:space="0" w:color="697896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81BED7" w:themeColor="accent3"/>
        <w:left w:val="single" w:sz="4" w:space="0" w:color="81BED7" w:themeColor="accent3"/>
        <w:bottom w:val="single" w:sz="4" w:space="0" w:color="81BED7" w:themeColor="accent3"/>
        <w:right w:val="single" w:sz="4" w:space="0" w:color="81BED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1BED7" w:themeFill="accent3"/>
      </w:tcPr>
    </w:tblStylePr>
    <w:tblStylePr w:type="lastRow">
      <w:rPr>
        <w:b/>
        <w:bCs/>
      </w:rPr>
      <w:tblPr/>
      <w:tcPr>
        <w:tcBorders>
          <w:top w:val="double" w:sz="4" w:space="0" w:color="81BED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1BED7" w:themeColor="accent3"/>
          <w:right w:val="single" w:sz="4" w:space="0" w:color="81BED7" w:themeColor="accent3"/>
        </w:tcBorders>
      </w:tcPr>
    </w:tblStylePr>
    <w:tblStylePr w:type="band1Horz">
      <w:tblPr/>
      <w:tcPr>
        <w:tcBorders>
          <w:top w:val="single" w:sz="4" w:space="0" w:color="81BED7" w:themeColor="accent3"/>
          <w:bottom w:val="single" w:sz="4" w:space="0" w:color="81BED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1BED7" w:themeColor="accent3"/>
          <w:left w:val="nil"/>
        </w:tcBorders>
      </w:tcPr>
    </w:tblStylePr>
    <w:tblStylePr w:type="swCell">
      <w:tblPr/>
      <w:tcPr>
        <w:tcBorders>
          <w:top w:val="double" w:sz="4" w:space="0" w:color="81BED7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39756F" w:themeColor="accent4"/>
        <w:left w:val="single" w:sz="4" w:space="0" w:color="39756F" w:themeColor="accent4"/>
        <w:bottom w:val="single" w:sz="4" w:space="0" w:color="39756F" w:themeColor="accent4"/>
        <w:right w:val="single" w:sz="4" w:space="0" w:color="39756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9756F" w:themeFill="accent4"/>
      </w:tcPr>
    </w:tblStylePr>
    <w:tblStylePr w:type="lastRow">
      <w:rPr>
        <w:b/>
        <w:bCs/>
      </w:rPr>
      <w:tblPr/>
      <w:tcPr>
        <w:tcBorders>
          <w:top w:val="double" w:sz="4" w:space="0" w:color="39756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9756F" w:themeColor="accent4"/>
          <w:right w:val="single" w:sz="4" w:space="0" w:color="39756F" w:themeColor="accent4"/>
        </w:tcBorders>
      </w:tcPr>
    </w:tblStylePr>
    <w:tblStylePr w:type="band1Horz">
      <w:tblPr/>
      <w:tcPr>
        <w:tcBorders>
          <w:top w:val="single" w:sz="4" w:space="0" w:color="39756F" w:themeColor="accent4"/>
          <w:bottom w:val="single" w:sz="4" w:space="0" w:color="39756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9756F" w:themeColor="accent4"/>
          <w:left w:val="nil"/>
        </w:tcBorders>
      </w:tcPr>
    </w:tblStylePr>
    <w:tblStylePr w:type="swCell">
      <w:tblPr/>
      <w:tcPr>
        <w:tcBorders>
          <w:top w:val="double" w:sz="4" w:space="0" w:color="39756F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7D212B" w:themeColor="accent5"/>
        <w:left w:val="single" w:sz="4" w:space="0" w:color="7D212B" w:themeColor="accent5"/>
        <w:bottom w:val="single" w:sz="4" w:space="0" w:color="7D212B" w:themeColor="accent5"/>
        <w:right w:val="single" w:sz="4" w:space="0" w:color="7D212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D212B" w:themeFill="accent5"/>
      </w:tcPr>
    </w:tblStylePr>
    <w:tblStylePr w:type="lastRow">
      <w:rPr>
        <w:b/>
        <w:bCs/>
      </w:rPr>
      <w:tblPr/>
      <w:tcPr>
        <w:tcBorders>
          <w:top w:val="double" w:sz="4" w:space="0" w:color="7D212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D212B" w:themeColor="accent5"/>
          <w:right w:val="single" w:sz="4" w:space="0" w:color="7D212B" w:themeColor="accent5"/>
        </w:tcBorders>
      </w:tcPr>
    </w:tblStylePr>
    <w:tblStylePr w:type="band1Horz">
      <w:tblPr/>
      <w:tcPr>
        <w:tcBorders>
          <w:top w:val="single" w:sz="4" w:space="0" w:color="7D212B" w:themeColor="accent5"/>
          <w:bottom w:val="single" w:sz="4" w:space="0" w:color="7D212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D212B" w:themeColor="accent5"/>
          <w:left w:val="nil"/>
        </w:tcBorders>
      </w:tcPr>
    </w:tblStylePr>
    <w:tblStylePr w:type="swCell">
      <w:tblPr/>
      <w:tcPr>
        <w:tcBorders>
          <w:top w:val="double" w:sz="4" w:space="0" w:color="7D212B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3A424B" w:themeColor="accent6"/>
        <w:left w:val="single" w:sz="4" w:space="0" w:color="3A424B" w:themeColor="accent6"/>
        <w:bottom w:val="single" w:sz="4" w:space="0" w:color="3A424B" w:themeColor="accent6"/>
        <w:right w:val="single" w:sz="4" w:space="0" w:color="3A424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A424B" w:themeFill="accent6"/>
      </w:tcPr>
    </w:tblStylePr>
    <w:tblStylePr w:type="lastRow">
      <w:rPr>
        <w:b/>
        <w:bCs/>
      </w:rPr>
      <w:tblPr/>
      <w:tcPr>
        <w:tcBorders>
          <w:top w:val="double" w:sz="4" w:space="0" w:color="3A424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A424B" w:themeColor="accent6"/>
          <w:right w:val="single" w:sz="4" w:space="0" w:color="3A424B" w:themeColor="accent6"/>
        </w:tcBorders>
      </w:tcPr>
    </w:tblStylePr>
    <w:tblStylePr w:type="band1Horz">
      <w:tblPr/>
      <w:tcPr>
        <w:tcBorders>
          <w:top w:val="single" w:sz="4" w:space="0" w:color="3A424B" w:themeColor="accent6"/>
          <w:bottom w:val="single" w:sz="4" w:space="0" w:color="3A424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A424B" w:themeColor="accent6"/>
          <w:left w:val="nil"/>
        </w:tcBorders>
      </w:tcPr>
    </w:tblStylePr>
    <w:tblStylePr w:type="swCell">
      <w:tblPr/>
      <w:tcPr>
        <w:tcBorders>
          <w:top w:val="double" w:sz="4" w:space="0" w:color="3A424B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D86A6C" w:themeColor="accent1" w:themeTint="99"/>
        <w:left w:val="single" w:sz="4" w:space="0" w:color="D86A6C" w:themeColor="accent1" w:themeTint="99"/>
        <w:bottom w:val="single" w:sz="4" w:space="0" w:color="D86A6C" w:themeColor="accent1" w:themeTint="99"/>
        <w:right w:val="single" w:sz="4" w:space="0" w:color="D86A6C" w:themeColor="accent1" w:themeTint="99"/>
        <w:insideH w:val="single" w:sz="4" w:space="0" w:color="D86A6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292B" w:themeColor="accent1"/>
          <w:left w:val="single" w:sz="4" w:space="0" w:color="9E292B" w:themeColor="accent1"/>
          <w:bottom w:val="single" w:sz="4" w:space="0" w:color="9E292B" w:themeColor="accent1"/>
          <w:right w:val="single" w:sz="4" w:space="0" w:color="9E292B" w:themeColor="accent1"/>
          <w:insideH w:val="nil"/>
        </w:tcBorders>
        <w:shd w:val="clear" w:color="auto" w:fill="9E292B" w:themeFill="accent1"/>
      </w:tcPr>
    </w:tblStylePr>
    <w:tblStylePr w:type="lastRow">
      <w:rPr>
        <w:b/>
        <w:bCs/>
      </w:rPr>
      <w:tblPr/>
      <w:tcPr>
        <w:tcBorders>
          <w:top w:val="double" w:sz="4" w:space="0" w:color="D86A6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CE" w:themeFill="accent1" w:themeFillTint="33"/>
      </w:tcPr>
    </w:tblStylePr>
    <w:tblStylePr w:type="band1Horz">
      <w:tblPr/>
      <w:tcPr>
        <w:shd w:val="clear" w:color="auto" w:fill="F2CDCE" w:themeFill="accent1" w:themeFillTint="33"/>
      </w:tcPr>
    </w:tblStylePr>
  </w:style>
  <w:style w:type="table" w:styleId="Listentabelle4Akzent2">
    <w:name w:val="List Table 4 Accent 2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A5AEC0" w:themeColor="accent2" w:themeTint="99"/>
        <w:left w:val="single" w:sz="4" w:space="0" w:color="A5AEC0" w:themeColor="accent2" w:themeTint="99"/>
        <w:bottom w:val="single" w:sz="4" w:space="0" w:color="A5AEC0" w:themeColor="accent2" w:themeTint="99"/>
        <w:right w:val="single" w:sz="4" w:space="0" w:color="A5AEC0" w:themeColor="accent2" w:themeTint="99"/>
        <w:insideH w:val="single" w:sz="4" w:space="0" w:color="A5AEC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7896" w:themeColor="accent2"/>
          <w:left w:val="single" w:sz="4" w:space="0" w:color="697896" w:themeColor="accent2"/>
          <w:bottom w:val="single" w:sz="4" w:space="0" w:color="697896" w:themeColor="accent2"/>
          <w:right w:val="single" w:sz="4" w:space="0" w:color="697896" w:themeColor="accent2"/>
          <w:insideH w:val="nil"/>
        </w:tcBorders>
        <w:shd w:val="clear" w:color="auto" w:fill="697896" w:themeFill="accent2"/>
      </w:tcPr>
    </w:tblStylePr>
    <w:tblStylePr w:type="lastRow">
      <w:rPr>
        <w:b/>
        <w:bCs/>
      </w:rPr>
      <w:tblPr/>
      <w:tcPr>
        <w:tcBorders>
          <w:top w:val="double" w:sz="4" w:space="0" w:color="A5AEC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4EA" w:themeFill="accent2" w:themeFillTint="33"/>
      </w:tcPr>
    </w:tblStylePr>
    <w:tblStylePr w:type="band1Horz">
      <w:tblPr/>
      <w:tcPr>
        <w:shd w:val="clear" w:color="auto" w:fill="E1E4EA" w:themeFill="accent2" w:themeFillTint="33"/>
      </w:tcPr>
    </w:tblStylePr>
  </w:style>
  <w:style w:type="table" w:styleId="Listentabelle4Akzent3">
    <w:name w:val="List Table 4 Accent 3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B3D7E7" w:themeColor="accent3" w:themeTint="99"/>
        <w:left w:val="single" w:sz="4" w:space="0" w:color="B3D7E7" w:themeColor="accent3" w:themeTint="99"/>
        <w:bottom w:val="single" w:sz="4" w:space="0" w:color="B3D7E7" w:themeColor="accent3" w:themeTint="99"/>
        <w:right w:val="single" w:sz="4" w:space="0" w:color="B3D7E7" w:themeColor="accent3" w:themeTint="99"/>
        <w:insideH w:val="single" w:sz="4" w:space="0" w:color="B3D7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1BED7" w:themeColor="accent3"/>
          <w:left w:val="single" w:sz="4" w:space="0" w:color="81BED7" w:themeColor="accent3"/>
          <w:bottom w:val="single" w:sz="4" w:space="0" w:color="81BED7" w:themeColor="accent3"/>
          <w:right w:val="single" w:sz="4" w:space="0" w:color="81BED7" w:themeColor="accent3"/>
          <w:insideH w:val="nil"/>
        </w:tcBorders>
        <w:shd w:val="clear" w:color="auto" w:fill="81BED7" w:themeFill="accent3"/>
      </w:tcPr>
    </w:tblStylePr>
    <w:tblStylePr w:type="lastRow">
      <w:rPr>
        <w:b/>
        <w:bCs/>
      </w:rPr>
      <w:tblPr/>
      <w:tcPr>
        <w:tcBorders>
          <w:top w:val="double" w:sz="4" w:space="0" w:color="B3D7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7" w:themeFill="accent3" w:themeFillTint="33"/>
      </w:tcPr>
    </w:tblStylePr>
    <w:tblStylePr w:type="band1Horz">
      <w:tblPr/>
      <w:tcPr>
        <w:shd w:val="clear" w:color="auto" w:fill="E5F1F7" w:themeFill="accent3" w:themeFillTint="33"/>
      </w:tcPr>
    </w:tblStylePr>
  </w:style>
  <w:style w:type="table" w:styleId="Listentabelle4Akzent4">
    <w:name w:val="List Table 4 Accent 4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77BDB5" w:themeColor="accent4" w:themeTint="99"/>
        <w:left w:val="single" w:sz="4" w:space="0" w:color="77BDB5" w:themeColor="accent4" w:themeTint="99"/>
        <w:bottom w:val="single" w:sz="4" w:space="0" w:color="77BDB5" w:themeColor="accent4" w:themeTint="99"/>
        <w:right w:val="single" w:sz="4" w:space="0" w:color="77BDB5" w:themeColor="accent4" w:themeTint="99"/>
        <w:insideH w:val="single" w:sz="4" w:space="0" w:color="77BDB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9756F" w:themeColor="accent4"/>
          <w:left w:val="single" w:sz="4" w:space="0" w:color="39756F" w:themeColor="accent4"/>
          <w:bottom w:val="single" w:sz="4" w:space="0" w:color="39756F" w:themeColor="accent4"/>
          <w:right w:val="single" w:sz="4" w:space="0" w:color="39756F" w:themeColor="accent4"/>
          <w:insideH w:val="nil"/>
        </w:tcBorders>
        <w:shd w:val="clear" w:color="auto" w:fill="39756F" w:themeFill="accent4"/>
      </w:tcPr>
    </w:tblStylePr>
    <w:tblStylePr w:type="lastRow">
      <w:rPr>
        <w:b/>
        <w:bCs/>
      </w:rPr>
      <w:tblPr/>
      <w:tcPr>
        <w:tcBorders>
          <w:top w:val="double" w:sz="4" w:space="0" w:color="77BDB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9E6" w:themeFill="accent4" w:themeFillTint="33"/>
      </w:tcPr>
    </w:tblStylePr>
    <w:tblStylePr w:type="band1Horz">
      <w:tblPr/>
      <w:tcPr>
        <w:shd w:val="clear" w:color="auto" w:fill="D1E9E6" w:themeFill="accent4" w:themeFillTint="33"/>
      </w:tcPr>
    </w:tblStylePr>
  </w:style>
  <w:style w:type="table" w:styleId="Listentabelle4Akzent5">
    <w:name w:val="List Table 4 Accent 5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D25764" w:themeColor="accent5" w:themeTint="99"/>
        <w:left w:val="single" w:sz="4" w:space="0" w:color="D25764" w:themeColor="accent5" w:themeTint="99"/>
        <w:bottom w:val="single" w:sz="4" w:space="0" w:color="D25764" w:themeColor="accent5" w:themeTint="99"/>
        <w:right w:val="single" w:sz="4" w:space="0" w:color="D25764" w:themeColor="accent5" w:themeTint="99"/>
        <w:insideH w:val="single" w:sz="4" w:space="0" w:color="D25764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D212B" w:themeColor="accent5"/>
          <w:left w:val="single" w:sz="4" w:space="0" w:color="7D212B" w:themeColor="accent5"/>
          <w:bottom w:val="single" w:sz="4" w:space="0" w:color="7D212B" w:themeColor="accent5"/>
          <w:right w:val="single" w:sz="4" w:space="0" w:color="7D212B" w:themeColor="accent5"/>
          <w:insideH w:val="nil"/>
        </w:tcBorders>
        <w:shd w:val="clear" w:color="auto" w:fill="7D212B" w:themeFill="accent5"/>
      </w:tcPr>
    </w:tblStylePr>
    <w:tblStylePr w:type="lastRow">
      <w:rPr>
        <w:b/>
        <w:bCs/>
      </w:rPr>
      <w:tblPr/>
      <w:tcPr>
        <w:tcBorders>
          <w:top w:val="double" w:sz="4" w:space="0" w:color="D2576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7CB" w:themeFill="accent5" w:themeFillTint="33"/>
      </w:tcPr>
    </w:tblStylePr>
    <w:tblStylePr w:type="band1Horz">
      <w:tblPr/>
      <w:tcPr>
        <w:shd w:val="clear" w:color="auto" w:fill="F0C7CB" w:themeFill="accent5" w:themeFillTint="33"/>
      </w:tcPr>
    </w:tblStylePr>
  </w:style>
  <w:style w:type="table" w:styleId="Listentabelle4Akzent6">
    <w:name w:val="List Table 4 Accent 6"/>
    <w:basedOn w:val="NormaleTabelle"/>
    <w:uiPriority w:val="4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4" w:space="0" w:color="7F8C9C" w:themeColor="accent6" w:themeTint="99"/>
        <w:left w:val="single" w:sz="4" w:space="0" w:color="7F8C9C" w:themeColor="accent6" w:themeTint="99"/>
        <w:bottom w:val="single" w:sz="4" w:space="0" w:color="7F8C9C" w:themeColor="accent6" w:themeTint="99"/>
        <w:right w:val="single" w:sz="4" w:space="0" w:color="7F8C9C" w:themeColor="accent6" w:themeTint="99"/>
        <w:insideH w:val="single" w:sz="4" w:space="0" w:color="7F8C9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424B" w:themeColor="accent6"/>
          <w:left w:val="single" w:sz="4" w:space="0" w:color="3A424B" w:themeColor="accent6"/>
          <w:bottom w:val="single" w:sz="4" w:space="0" w:color="3A424B" w:themeColor="accent6"/>
          <w:right w:val="single" w:sz="4" w:space="0" w:color="3A424B" w:themeColor="accent6"/>
          <w:insideH w:val="nil"/>
        </w:tcBorders>
        <w:shd w:val="clear" w:color="auto" w:fill="3A424B" w:themeFill="accent6"/>
      </w:tcPr>
    </w:tblStylePr>
    <w:tblStylePr w:type="lastRow">
      <w:rPr>
        <w:b/>
        <w:bCs/>
      </w:rPr>
      <w:tblPr/>
      <w:tcPr>
        <w:tcBorders>
          <w:top w:val="double" w:sz="4" w:space="0" w:color="7F8C9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8DE" w:themeFill="accent6" w:themeFillTint="33"/>
      </w:tcPr>
    </w:tblStylePr>
    <w:tblStylePr w:type="band1Horz">
      <w:tblPr/>
      <w:tcPr>
        <w:shd w:val="clear" w:color="auto" w:fill="D4D8DE" w:themeFill="accent6" w:themeFillTint="33"/>
      </w:tcPr>
    </w:tblStylePr>
  </w:style>
  <w:style w:type="table" w:styleId="Listentabelle5dunkel">
    <w:name w:val="List Table 5 Dark"/>
    <w:basedOn w:val="NormaleTabelle"/>
    <w:uiPriority w:val="5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292B" w:themeColor="accent1"/>
        <w:left w:val="single" w:sz="24" w:space="0" w:color="9E292B" w:themeColor="accent1"/>
        <w:bottom w:val="single" w:sz="24" w:space="0" w:color="9E292B" w:themeColor="accent1"/>
        <w:right w:val="single" w:sz="24" w:space="0" w:color="9E292B" w:themeColor="accent1"/>
      </w:tblBorders>
    </w:tblPr>
    <w:tcPr>
      <w:shd w:val="clear" w:color="auto" w:fill="9E292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97896" w:themeColor="accent2"/>
        <w:left w:val="single" w:sz="24" w:space="0" w:color="697896" w:themeColor="accent2"/>
        <w:bottom w:val="single" w:sz="24" w:space="0" w:color="697896" w:themeColor="accent2"/>
        <w:right w:val="single" w:sz="24" w:space="0" w:color="697896" w:themeColor="accent2"/>
      </w:tblBorders>
    </w:tblPr>
    <w:tcPr>
      <w:shd w:val="clear" w:color="auto" w:fill="69789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1BED7" w:themeColor="accent3"/>
        <w:left w:val="single" w:sz="24" w:space="0" w:color="81BED7" w:themeColor="accent3"/>
        <w:bottom w:val="single" w:sz="24" w:space="0" w:color="81BED7" w:themeColor="accent3"/>
        <w:right w:val="single" w:sz="24" w:space="0" w:color="81BED7" w:themeColor="accent3"/>
      </w:tblBorders>
    </w:tblPr>
    <w:tcPr>
      <w:shd w:val="clear" w:color="auto" w:fill="81BED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9756F" w:themeColor="accent4"/>
        <w:left w:val="single" w:sz="24" w:space="0" w:color="39756F" w:themeColor="accent4"/>
        <w:bottom w:val="single" w:sz="24" w:space="0" w:color="39756F" w:themeColor="accent4"/>
        <w:right w:val="single" w:sz="24" w:space="0" w:color="39756F" w:themeColor="accent4"/>
      </w:tblBorders>
    </w:tblPr>
    <w:tcPr>
      <w:shd w:val="clear" w:color="auto" w:fill="39756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D212B" w:themeColor="accent5"/>
        <w:left w:val="single" w:sz="24" w:space="0" w:color="7D212B" w:themeColor="accent5"/>
        <w:bottom w:val="single" w:sz="24" w:space="0" w:color="7D212B" w:themeColor="accent5"/>
        <w:right w:val="single" w:sz="24" w:space="0" w:color="7D212B" w:themeColor="accent5"/>
      </w:tblBorders>
    </w:tblPr>
    <w:tcPr>
      <w:shd w:val="clear" w:color="auto" w:fill="7D212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semiHidden/>
    <w:unhideWhenUsed/>
    <w:locked/>
    <w:rsid w:val="009630F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A424B" w:themeColor="accent6"/>
        <w:left w:val="single" w:sz="24" w:space="0" w:color="3A424B" w:themeColor="accent6"/>
        <w:bottom w:val="single" w:sz="24" w:space="0" w:color="3A424B" w:themeColor="accent6"/>
        <w:right w:val="single" w:sz="24" w:space="0" w:color="3A424B" w:themeColor="accent6"/>
      </w:tblBorders>
    </w:tblPr>
    <w:tcPr>
      <w:shd w:val="clear" w:color="auto" w:fill="3A424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761E20" w:themeColor="accent1" w:themeShade="BF"/>
    </w:rPr>
    <w:tblPr>
      <w:tblStyleRowBandSize w:val="1"/>
      <w:tblStyleColBandSize w:val="1"/>
      <w:tblBorders>
        <w:top w:val="single" w:sz="4" w:space="0" w:color="9E292B" w:themeColor="accent1"/>
        <w:bottom w:val="single" w:sz="4" w:space="0" w:color="9E292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E292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E29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DCE" w:themeFill="accent1" w:themeFillTint="33"/>
      </w:tcPr>
    </w:tblStylePr>
    <w:tblStylePr w:type="band1Horz">
      <w:tblPr/>
      <w:tcPr>
        <w:shd w:val="clear" w:color="auto" w:fill="F2CDCE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4E5970" w:themeColor="accent2" w:themeShade="BF"/>
    </w:rPr>
    <w:tblPr>
      <w:tblStyleRowBandSize w:val="1"/>
      <w:tblStyleColBandSize w:val="1"/>
      <w:tblBorders>
        <w:top w:val="single" w:sz="4" w:space="0" w:color="697896" w:themeColor="accent2"/>
        <w:bottom w:val="single" w:sz="4" w:space="0" w:color="69789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9789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9789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4EA" w:themeFill="accent2" w:themeFillTint="33"/>
      </w:tcPr>
    </w:tblStylePr>
    <w:tblStylePr w:type="band1Horz">
      <w:tblPr/>
      <w:tcPr>
        <w:shd w:val="clear" w:color="auto" w:fill="E1E4EA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3F9BC2" w:themeColor="accent3" w:themeShade="BF"/>
    </w:rPr>
    <w:tblPr>
      <w:tblStyleRowBandSize w:val="1"/>
      <w:tblStyleColBandSize w:val="1"/>
      <w:tblBorders>
        <w:top w:val="single" w:sz="4" w:space="0" w:color="81BED7" w:themeColor="accent3"/>
        <w:bottom w:val="single" w:sz="4" w:space="0" w:color="81BED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1BED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1B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7" w:themeFill="accent3" w:themeFillTint="33"/>
      </w:tcPr>
    </w:tblStylePr>
    <w:tblStylePr w:type="band1Horz">
      <w:tblPr/>
      <w:tcPr>
        <w:shd w:val="clear" w:color="auto" w:fill="E5F1F7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2A5752" w:themeColor="accent4" w:themeShade="BF"/>
    </w:rPr>
    <w:tblPr>
      <w:tblStyleRowBandSize w:val="1"/>
      <w:tblStyleColBandSize w:val="1"/>
      <w:tblBorders>
        <w:top w:val="single" w:sz="4" w:space="0" w:color="39756F" w:themeColor="accent4"/>
        <w:bottom w:val="single" w:sz="4" w:space="0" w:color="39756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9756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9756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9E6" w:themeFill="accent4" w:themeFillTint="33"/>
      </w:tcPr>
    </w:tblStylePr>
    <w:tblStylePr w:type="band1Horz">
      <w:tblPr/>
      <w:tcPr>
        <w:shd w:val="clear" w:color="auto" w:fill="D1E9E6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5D1820" w:themeColor="accent5" w:themeShade="BF"/>
    </w:rPr>
    <w:tblPr>
      <w:tblStyleRowBandSize w:val="1"/>
      <w:tblStyleColBandSize w:val="1"/>
      <w:tblBorders>
        <w:top w:val="single" w:sz="4" w:space="0" w:color="7D212B" w:themeColor="accent5"/>
        <w:bottom w:val="single" w:sz="4" w:space="0" w:color="7D212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D212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D212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7CB" w:themeFill="accent5" w:themeFillTint="33"/>
      </w:tcPr>
    </w:tblStylePr>
    <w:tblStylePr w:type="band1Horz">
      <w:tblPr/>
      <w:tcPr>
        <w:shd w:val="clear" w:color="auto" w:fill="F0C7CB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semiHidden/>
    <w:unhideWhenUsed/>
    <w:locked/>
    <w:rsid w:val="009630F5"/>
    <w:pPr>
      <w:spacing w:after="0" w:line="240" w:lineRule="auto"/>
    </w:pPr>
    <w:rPr>
      <w:color w:val="2B3137" w:themeColor="accent6" w:themeShade="BF"/>
    </w:rPr>
    <w:tblPr>
      <w:tblStyleRowBandSize w:val="1"/>
      <w:tblStyleColBandSize w:val="1"/>
      <w:tblBorders>
        <w:top w:val="single" w:sz="4" w:space="0" w:color="3A424B" w:themeColor="accent6"/>
        <w:bottom w:val="single" w:sz="4" w:space="0" w:color="3A424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A424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A424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8DE" w:themeFill="accent6" w:themeFillTint="33"/>
      </w:tcPr>
    </w:tblStylePr>
    <w:tblStylePr w:type="band1Horz">
      <w:tblPr/>
      <w:tcPr>
        <w:shd w:val="clear" w:color="auto" w:fill="D4D8DE" w:themeFill="accent6" w:themeFillTint="33"/>
      </w:tcPr>
    </w:tblStylePr>
  </w:style>
  <w:style w:type="table" w:styleId="Listentabelle7farbig">
    <w:name w:val="List Table 7 Colorful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761E2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292B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292B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292B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292B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2CDCE" w:themeFill="accent1" w:themeFillTint="33"/>
      </w:tcPr>
    </w:tblStylePr>
    <w:tblStylePr w:type="band1Horz">
      <w:tblPr/>
      <w:tcPr>
        <w:shd w:val="clear" w:color="auto" w:fill="F2CDCE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4E597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9789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9789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9789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9789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1E4EA" w:themeFill="accent2" w:themeFillTint="33"/>
      </w:tcPr>
    </w:tblStylePr>
    <w:tblStylePr w:type="band1Horz">
      <w:tblPr/>
      <w:tcPr>
        <w:shd w:val="clear" w:color="auto" w:fill="E1E4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3F9BC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1BED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1BED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1BED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1BED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5F1F7" w:themeFill="accent3" w:themeFillTint="33"/>
      </w:tcPr>
    </w:tblStylePr>
    <w:tblStylePr w:type="band1Horz">
      <w:tblPr/>
      <w:tcPr>
        <w:shd w:val="clear" w:color="auto" w:fill="E5F1F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2A575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9756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9756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9756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9756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1E9E6" w:themeFill="accent4" w:themeFillTint="33"/>
      </w:tcPr>
    </w:tblStylePr>
    <w:tblStylePr w:type="band1Horz">
      <w:tblPr/>
      <w:tcPr>
        <w:shd w:val="clear" w:color="auto" w:fill="D1E9E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5D182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D212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D212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D212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D212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7CB" w:themeFill="accent5" w:themeFillTint="33"/>
      </w:tcPr>
    </w:tblStylePr>
    <w:tblStylePr w:type="band1Horz">
      <w:tblPr/>
      <w:tcPr>
        <w:shd w:val="clear" w:color="auto" w:fill="F0C7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semiHidden/>
    <w:unhideWhenUsed/>
    <w:locked/>
    <w:rsid w:val="009630F5"/>
    <w:pPr>
      <w:spacing w:after="0" w:line="240" w:lineRule="auto"/>
    </w:pPr>
    <w:rPr>
      <w:color w:val="2B313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A424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A424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A424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A424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4D8DE" w:themeFill="accent6" w:themeFillTint="33"/>
      </w:tcPr>
    </w:tblStylePr>
    <w:tblStylePr w:type="band1Horz">
      <w:tblPr/>
      <w:tcPr>
        <w:shd w:val="clear" w:color="auto" w:fill="D4D8DE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54616E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292B" w:themeColor="accent1"/>
        <w:bottom w:val="single" w:sz="8" w:space="0" w:color="9E292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292B" w:themeColor="accent1"/>
        </w:tcBorders>
      </w:tcPr>
    </w:tblStylePr>
    <w:tblStylePr w:type="lastRow">
      <w:rPr>
        <w:b/>
        <w:bCs/>
        <w:color w:val="54616E" w:themeColor="text2"/>
      </w:rPr>
      <w:tblPr/>
      <w:tcPr>
        <w:tcBorders>
          <w:top w:val="single" w:sz="8" w:space="0" w:color="9E292B" w:themeColor="accent1"/>
          <w:bottom w:val="single" w:sz="8" w:space="0" w:color="9E292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292B" w:themeColor="accent1"/>
          <w:bottom w:val="single" w:sz="8" w:space="0" w:color="9E292B" w:themeColor="accent1"/>
        </w:tcBorders>
      </w:tcPr>
    </w:tblStylePr>
    <w:tblStylePr w:type="band1Vert">
      <w:tblPr/>
      <w:tcPr>
        <w:shd w:val="clear" w:color="auto" w:fill="EFC1C2" w:themeFill="accent1" w:themeFillTint="3F"/>
      </w:tcPr>
    </w:tblStylePr>
    <w:tblStylePr w:type="band1Horz">
      <w:tblPr/>
      <w:tcPr>
        <w:shd w:val="clear" w:color="auto" w:fill="EFC1C2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97896" w:themeColor="accent2"/>
        <w:bottom w:val="single" w:sz="8" w:space="0" w:color="69789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97896" w:themeColor="accent2"/>
        </w:tcBorders>
      </w:tcPr>
    </w:tblStylePr>
    <w:tblStylePr w:type="lastRow">
      <w:rPr>
        <w:b/>
        <w:bCs/>
        <w:color w:val="54616E" w:themeColor="text2"/>
      </w:rPr>
      <w:tblPr/>
      <w:tcPr>
        <w:tcBorders>
          <w:top w:val="single" w:sz="8" w:space="0" w:color="697896" w:themeColor="accent2"/>
          <w:bottom w:val="single" w:sz="8" w:space="0" w:color="69789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97896" w:themeColor="accent2"/>
          <w:bottom w:val="single" w:sz="8" w:space="0" w:color="697896" w:themeColor="accent2"/>
        </w:tcBorders>
      </w:tcPr>
    </w:tblStylePr>
    <w:tblStylePr w:type="band1Vert">
      <w:tblPr/>
      <w:tcPr>
        <w:shd w:val="clear" w:color="auto" w:fill="D9DDE5" w:themeFill="accent2" w:themeFillTint="3F"/>
      </w:tcPr>
    </w:tblStylePr>
    <w:tblStylePr w:type="band1Horz">
      <w:tblPr/>
      <w:tcPr>
        <w:shd w:val="clear" w:color="auto" w:fill="D9DDE5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1BED7" w:themeColor="accent3"/>
        <w:bottom w:val="single" w:sz="8" w:space="0" w:color="81BED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1BED7" w:themeColor="accent3"/>
        </w:tcBorders>
      </w:tcPr>
    </w:tblStylePr>
    <w:tblStylePr w:type="lastRow">
      <w:rPr>
        <w:b/>
        <w:bCs/>
        <w:color w:val="54616E" w:themeColor="text2"/>
      </w:rPr>
      <w:tblPr/>
      <w:tcPr>
        <w:tcBorders>
          <w:top w:val="single" w:sz="8" w:space="0" w:color="81BED7" w:themeColor="accent3"/>
          <w:bottom w:val="single" w:sz="8" w:space="0" w:color="81B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1BED7" w:themeColor="accent3"/>
          <w:bottom w:val="single" w:sz="8" w:space="0" w:color="81BED7" w:themeColor="accent3"/>
        </w:tcBorders>
      </w:tcPr>
    </w:tblStylePr>
    <w:tblStylePr w:type="band1Vert">
      <w:tblPr/>
      <w:tcPr>
        <w:shd w:val="clear" w:color="auto" w:fill="DFEEF5" w:themeFill="accent3" w:themeFillTint="3F"/>
      </w:tcPr>
    </w:tblStylePr>
    <w:tblStylePr w:type="band1Horz">
      <w:tblPr/>
      <w:tcPr>
        <w:shd w:val="clear" w:color="auto" w:fill="DFEEF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9756F" w:themeColor="accent4"/>
        <w:bottom w:val="single" w:sz="8" w:space="0" w:color="39756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9756F" w:themeColor="accent4"/>
        </w:tcBorders>
      </w:tcPr>
    </w:tblStylePr>
    <w:tblStylePr w:type="lastRow">
      <w:rPr>
        <w:b/>
        <w:bCs/>
        <w:color w:val="54616E" w:themeColor="text2"/>
      </w:rPr>
      <w:tblPr/>
      <w:tcPr>
        <w:tcBorders>
          <w:top w:val="single" w:sz="8" w:space="0" w:color="39756F" w:themeColor="accent4"/>
          <w:bottom w:val="single" w:sz="8" w:space="0" w:color="39756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9756F" w:themeColor="accent4"/>
          <w:bottom w:val="single" w:sz="8" w:space="0" w:color="39756F" w:themeColor="accent4"/>
        </w:tcBorders>
      </w:tcPr>
    </w:tblStylePr>
    <w:tblStylePr w:type="band1Vert">
      <w:tblPr/>
      <w:tcPr>
        <w:shd w:val="clear" w:color="auto" w:fill="C6E3E0" w:themeFill="accent4" w:themeFillTint="3F"/>
      </w:tcPr>
    </w:tblStylePr>
    <w:tblStylePr w:type="band1Horz">
      <w:tblPr/>
      <w:tcPr>
        <w:shd w:val="clear" w:color="auto" w:fill="C6E3E0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D212B" w:themeColor="accent5"/>
        <w:bottom w:val="single" w:sz="8" w:space="0" w:color="7D212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212B" w:themeColor="accent5"/>
        </w:tcBorders>
      </w:tcPr>
    </w:tblStylePr>
    <w:tblStylePr w:type="lastRow">
      <w:rPr>
        <w:b/>
        <w:bCs/>
        <w:color w:val="54616E" w:themeColor="text2"/>
      </w:rPr>
      <w:tblPr/>
      <w:tcPr>
        <w:tcBorders>
          <w:top w:val="single" w:sz="8" w:space="0" w:color="7D212B" w:themeColor="accent5"/>
          <w:bottom w:val="single" w:sz="8" w:space="0" w:color="7D212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212B" w:themeColor="accent5"/>
          <w:bottom w:val="single" w:sz="8" w:space="0" w:color="7D212B" w:themeColor="accent5"/>
        </w:tcBorders>
      </w:tcPr>
    </w:tblStylePr>
    <w:tblStylePr w:type="band1Vert">
      <w:tblPr/>
      <w:tcPr>
        <w:shd w:val="clear" w:color="auto" w:fill="ECBABF" w:themeFill="accent5" w:themeFillTint="3F"/>
      </w:tcPr>
    </w:tblStylePr>
    <w:tblStylePr w:type="band1Horz">
      <w:tblPr/>
      <w:tcPr>
        <w:shd w:val="clear" w:color="auto" w:fill="ECBABF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semiHidden/>
    <w:unhideWhenUsed/>
    <w:locked/>
    <w:rsid w:val="009630F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A424B" w:themeColor="accent6"/>
        <w:bottom w:val="single" w:sz="8" w:space="0" w:color="3A424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424B" w:themeColor="accent6"/>
        </w:tcBorders>
      </w:tcPr>
    </w:tblStylePr>
    <w:tblStylePr w:type="lastRow">
      <w:rPr>
        <w:b/>
        <w:bCs/>
        <w:color w:val="54616E" w:themeColor="text2"/>
      </w:rPr>
      <w:tblPr/>
      <w:tcPr>
        <w:tcBorders>
          <w:top w:val="single" w:sz="8" w:space="0" w:color="3A424B" w:themeColor="accent6"/>
          <w:bottom w:val="single" w:sz="8" w:space="0" w:color="3A424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424B" w:themeColor="accent6"/>
          <w:bottom w:val="single" w:sz="8" w:space="0" w:color="3A424B" w:themeColor="accent6"/>
        </w:tcBorders>
      </w:tcPr>
    </w:tblStylePr>
    <w:tblStylePr w:type="band1Vert">
      <w:tblPr/>
      <w:tcPr>
        <w:shd w:val="clear" w:color="auto" w:fill="CACFD6" w:themeFill="accent6" w:themeFillTint="3F"/>
      </w:tcPr>
    </w:tblStylePr>
    <w:tblStylePr w:type="band1Horz">
      <w:tblPr/>
      <w:tcPr>
        <w:shd w:val="clear" w:color="auto" w:fill="CACFD6" w:themeFill="accent6" w:themeFillTint="3F"/>
      </w:tcPr>
    </w:tblStylePr>
  </w:style>
  <w:style w:type="table" w:styleId="MittlereListe2">
    <w:name w:val="Medium List 2"/>
    <w:basedOn w:val="NormaleTabelle"/>
    <w:uiPriority w:val="66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292B" w:themeColor="accent1"/>
        <w:left w:val="single" w:sz="8" w:space="0" w:color="9E292B" w:themeColor="accent1"/>
        <w:bottom w:val="single" w:sz="8" w:space="0" w:color="9E292B" w:themeColor="accent1"/>
        <w:right w:val="single" w:sz="8" w:space="0" w:color="9E292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292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292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292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1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1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97896" w:themeColor="accent2"/>
        <w:left w:val="single" w:sz="8" w:space="0" w:color="697896" w:themeColor="accent2"/>
        <w:bottom w:val="single" w:sz="8" w:space="0" w:color="697896" w:themeColor="accent2"/>
        <w:right w:val="single" w:sz="8" w:space="0" w:color="69789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9789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9789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9789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D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D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1BED7" w:themeColor="accent3"/>
        <w:left w:val="single" w:sz="8" w:space="0" w:color="81BED7" w:themeColor="accent3"/>
        <w:bottom w:val="single" w:sz="8" w:space="0" w:color="81BED7" w:themeColor="accent3"/>
        <w:right w:val="single" w:sz="8" w:space="0" w:color="81BED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1B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1BED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1BED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EF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EF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9756F" w:themeColor="accent4"/>
        <w:left w:val="single" w:sz="8" w:space="0" w:color="39756F" w:themeColor="accent4"/>
        <w:bottom w:val="single" w:sz="8" w:space="0" w:color="39756F" w:themeColor="accent4"/>
        <w:right w:val="single" w:sz="8" w:space="0" w:color="39756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9756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9756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9756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3E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3E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212B" w:themeColor="accent5"/>
        <w:left w:val="single" w:sz="8" w:space="0" w:color="7D212B" w:themeColor="accent5"/>
        <w:bottom w:val="single" w:sz="8" w:space="0" w:color="7D212B" w:themeColor="accent5"/>
        <w:right w:val="single" w:sz="8" w:space="0" w:color="7D212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212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212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212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BA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BA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424B" w:themeColor="accent6"/>
        <w:left w:val="single" w:sz="8" w:space="0" w:color="3A424B" w:themeColor="accent6"/>
        <w:bottom w:val="single" w:sz="8" w:space="0" w:color="3A424B" w:themeColor="accent6"/>
        <w:right w:val="single" w:sz="8" w:space="0" w:color="3A424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424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424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A424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CF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CF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CF4648" w:themeColor="accent1" w:themeTint="BF"/>
        <w:left w:val="single" w:sz="8" w:space="0" w:color="CF4648" w:themeColor="accent1" w:themeTint="BF"/>
        <w:bottom w:val="single" w:sz="8" w:space="0" w:color="CF4648" w:themeColor="accent1" w:themeTint="BF"/>
        <w:right w:val="single" w:sz="8" w:space="0" w:color="CF4648" w:themeColor="accent1" w:themeTint="BF"/>
        <w:insideH w:val="single" w:sz="8" w:space="0" w:color="CF464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4648" w:themeColor="accent1" w:themeTint="BF"/>
          <w:left w:val="single" w:sz="8" w:space="0" w:color="CF4648" w:themeColor="accent1" w:themeTint="BF"/>
          <w:bottom w:val="single" w:sz="8" w:space="0" w:color="CF4648" w:themeColor="accent1" w:themeTint="BF"/>
          <w:right w:val="single" w:sz="8" w:space="0" w:color="CF4648" w:themeColor="accent1" w:themeTint="BF"/>
          <w:insideH w:val="nil"/>
          <w:insideV w:val="nil"/>
        </w:tcBorders>
        <w:shd w:val="clear" w:color="auto" w:fill="9E292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4648" w:themeColor="accent1" w:themeTint="BF"/>
          <w:left w:val="single" w:sz="8" w:space="0" w:color="CF4648" w:themeColor="accent1" w:themeTint="BF"/>
          <w:bottom w:val="single" w:sz="8" w:space="0" w:color="CF4648" w:themeColor="accent1" w:themeTint="BF"/>
          <w:right w:val="single" w:sz="8" w:space="0" w:color="CF464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1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1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8E99B0" w:themeColor="accent2" w:themeTint="BF"/>
        <w:left w:val="single" w:sz="8" w:space="0" w:color="8E99B0" w:themeColor="accent2" w:themeTint="BF"/>
        <w:bottom w:val="single" w:sz="8" w:space="0" w:color="8E99B0" w:themeColor="accent2" w:themeTint="BF"/>
        <w:right w:val="single" w:sz="8" w:space="0" w:color="8E99B0" w:themeColor="accent2" w:themeTint="BF"/>
        <w:insideH w:val="single" w:sz="8" w:space="0" w:color="8E99B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E99B0" w:themeColor="accent2" w:themeTint="BF"/>
          <w:left w:val="single" w:sz="8" w:space="0" w:color="8E99B0" w:themeColor="accent2" w:themeTint="BF"/>
          <w:bottom w:val="single" w:sz="8" w:space="0" w:color="8E99B0" w:themeColor="accent2" w:themeTint="BF"/>
          <w:right w:val="single" w:sz="8" w:space="0" w:color="8E99B0" w:themeColor="accent2" w:themeTint="BF"/>
          <w:insideH w:val="nil"/>
          <w:insideV w:val="nil"/>
        </w:tcBorders>
        <w:shd w:val="clear" w:color="auto" w:fill="69789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E99B0" w:themeColor="accent2" w:themeTint="BF"/>
          <w:left w:val="single" w:sz="8" w:space="0" w:color="8E99B0" w:themeColor="accent2" w:themeTint="BF"/>
          <w:bottom w:val="single" w:sz="8" w:space="0" w:color="8E99B0" w:themeColor="accent2" w:themeTint="BF"/>
          <w:right w:val="single" w:sz="8" w:space="0" w:color="8E99B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D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D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A0CDE1" w:themeColor="accent3" w:themeTint="BF"/>
        <w:left w:val="single" w:sz="8" w:space="0" w:color="A0CDE1" w:themeColor="accent3" w:themeTint="BF"/>
        <w:bottom w:val="single" w:sz="8" w:space="0" w:color="A0CDE1" w:themeColor="accent3" w:themeTint="BF"/>
        <w:right w:val="single" w:sz="8" w:space="0" w:color="A0CDE1" w:themeColor="accent3" w:themeTint="BF"/>
        <w:insideH w:val="single" w:sz="8" w:space="0" w:color="A0CDE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0CDE1" w:themeColor="accent3" w:themeTint="BF"/>
          <w:left w:val="single" w:sz="8" w:space="0" w:color="A0CDE1" w:themeColor="accent3" w:themeTint="BF"/>
          <w:bottom w:val="single" w:sz="8" w:space="0" w:color="A0CDE1" w:themeColor="accent3" w:themeTint="BF"/>
          <w:right w:val="single" w:sz="8" w:space="0" w:color="A0CDE1" w:themeColor="accent3" w:themeTint="BF"/>
          <w:insideH w:val="nil"/>
          <w:insideV w:val="nil"/>
        </w:tcBorders>
        <w:shd w:val="clear" w:color="auto" w:fill="81B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CDE1" w:themeColor="accent3" w:themeTint="BF"/>
          <w:left w:val="single" w:sz="8" w:space="0" w:color="A0CDE1" w:themeColor="accent3" w:themeTint="BF"/>
          <w:bottom w:val="single" w:sz="8" w:space="0" w:color="A0CDE1" w:themeColor="accent3" w:themeTint="BF"/>
          <w:right w:val="single" w:sz="8" w:space="0" w:color="A0CDE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EF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EF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55ACA3" w:themeColor="accent4" w:themeTint="BF"/>
        <w:left w:val="single" w:sz="8" w:space="0" w:color="55ACA3" w:themeColor="accent4" w:themeTint="BF"/>
        <w:bottom w:val="single" w:sz="8" w:space="0" w:color="55ACA3" w:themeColor="accent4" w:themeTint="BF"/>
        <w:right w:val="single" w:sz="8" w:space="0" w:color="55ACA3" w:themeColor="accent4" w:themeTint="BF"/>
        <w:insideH w:val="single" w:sz="8" w:space="0" w:color="55ACA3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5ACA3" w:themeColor="accent4" w:themeTint="BF"/>
          <w:left w:val="single" w:sz="8" w:space="0" w:color="55ACA3" w:themeColor="accent4" w:themeTint="BF"/>
          <w:bottom w:val="single" w:sz="8" w:space="0" w:color="55ACA3" w:themeColor="accent4" w:themeTint="BF"/>
          <w:right w:val="single" w:sz="8" w:space="0" w:color="55ACA3" w:themeColor="accent4" w:themeTint="BF"/>
          <w:insideH w:val="nil"/>
          <w:insideV w:val="nil"/>
        </w:tcBorders>
        <w:shd w:val="clear" w:color="auto" w:fill="39756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5ACA3" w:themeColor="accent4" w:themeTint="BF"/>
          <w:left w:val="single" w:sz="8" w:space="0" w:color="55ACA3" w:themeColor="accent4" w:themeTint="BF"/>
          <w:bottom w:val="single" w:sz="8" w:space="0" w:color="55ACA3" w:themeColor="accent4" w:themeTint="BF"/>
          <w:right w:val="single" w:sz="8" w:space="0" w:color="55ACA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3E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3E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C23342" w:themeColor="accent5" w:themeTint="BF"/>
        <w:left w:val="single" w:sz="8" w:space="0" w:color="C23342" w:themeColor="accent5" w:themeTint="BF"/>
        <w:bottom w:val="single" w:sz="8" w:space="0" w:color="C23342" w:themeColor="accent5" w:themeTint="BF"/>
        <w:right w:val="single" w:sz="8" w:space="0" w:color="C23342" w:themeColor="accent5" w:themeTint="BF"/>
        <w:insideH w:val="single" w:sz="8" w:space="0" w:color="C2334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23342" w:themeColor="accent5" w:themeTint="BF"/>
          <w:left w:val="single" w:sz="8" w:space="0" w:color="C23342" w:themeColor="accent5" w:themeTint="BF"/>
          <w:bottom w:val="single" w:sz="8" w:space="0" w:color="C23342" w:themeColor="accent5" w:themeTint="BF"/>
          <w:right w:val="single" w:sz="8" w:space="0" w:color="C23342" w:themeColor="accent5" w:themeTint="BF"/>
          <w:insideH w:val="nil"/>
          <w:insideV w:val="nil"/>
        </w:tcBorders>
        <w:shd w:val="clear" w:color="auto" w:fill="7D212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3342" w:themeColor="accent5" w:themeTint="BF"/>
          <w:left w:val="single" w:sz="8" w:space="0" w:color="C23342" w:themeColor="accent5" w:themeTint="BF"/>
          <w:bottom w:val="single" w:sz="8" w:space="0" w:color="C23342" w:themeColor="accent5" w:themeTint="BF"/>
          <w:right w:val="single" w:sz="8" w:space="0" w:color="C2334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BA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BA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637080" w:themeColor="accent6" w:themeTint="BF"/>
        <w:left w:val="single" w:sz="8" w:space="0" w:color="637080" w:themeColor="accent6" w:themeTint="BF"/>
        <w:bottom w:val="single" w:sz="8" w:space="0" w:color="637080" w:themeColor="accent6" w:themeTint="BF"/>
        <w:right w:val="single" w:sz="8" w:space="0" w:color="637080" w:themeColor="accent6" w:themeTint="BF"/>
        <w:insideH w:val="single" w:sz="8" w:space="0" w:color="6370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37080" w:themeColor="accent6" w:themeTint="BF"/>
          <w:left w:val="single" w:sz="8" w:space="0" w:color="637080" w:themeColor="accent6" w:themeTint="BF"/>
          <w:bottom w:val="single" w:sz="8" w:space="0" w:color="637080" w:themeColor="accent6" w:themeTint="BF"/>
          <w:right w:val="single" w:sz="8" w:space="0" w:color="637080" w:themeColor="accent6" w:themeTint="BF"/>
          <w:insideH w:val="nil"/>
          <w:insideV w:val="nil"/>
        </w:tcBorders>
        <w:shd w:val="clear" w:color="auto" w:fill="3A424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7080" w:themeColor="accent6" w:themeTint="BF"/>
          <w:left w:val="single" w:sz="8" w:space="0" w:color="637080" w:themeColor="accent6" w:themeTint="BF"/>
          <w:bottom w:val="single" w:sz="8" w:space="0" w:color="637080" w:themeColor="accent6" w:themeTint="BF"/>
          <w:right w:val="single" w:sz="8" w:space="0" w:color="6370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F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CF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292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292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292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9789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789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9789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1BED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B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1BED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9756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756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9756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212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212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212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424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424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424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CF4648" w:themeColor="accent1" w:themeTint="BF"/>
        <w:left w:val="single" w:sz="8" w:space="0" w:color="CF4648" w:themeColor="accent1" w:themeTint="BF"/>
        <w:bottom w:val="single" w:sz="8" w:space="0" w:color="CF4648" w:themeColor="accent1" w:themeTint="BF"/>
        <w:right w:val="single" w:sz="8" w:space="0" w:color="CF4648" w:themeColor="accent1" w:themeTint="BF"/>
        <w:insideH w:val="single" w:sz="8" w:space="0" w:color="CF4648" w:themeColor="accent1" w:themeTint="BF"/>
        <w:insideV w:val="single" w:sz="8" w:space="0" w:color="CF4648" w:themeColor="accent1" w:themeTint="BF"/>
      </w:tblBorders>
    </w:tblPr>
    <w:tcPr>
      <w:shd w:val="clear" w:color="auto" w:fill="EFC1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464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8385" w:themeFill="accent1" w:themeFillTint="7F"/>
      </w:tcPr>
    </w:tblStylePr>
    <w:tblStylePr w:type="band1Horz">
      <w:tblPr/>
      <w:tcPr>
        <w:shd w:val="clear" w:color="auto" w:fill="DF8385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8E99B0" w:themeColor="accent2" w:themeTint="BF"/>
        <w:left w:val="single" w:sz="8" w:space="0" w:color="8E99B0" w:themeColor="accent2" w:themeTint="BF"/>
        <w:bottom w:val="single" w:sz="8" w:space="0" w:color="8E99B0" w:themeColor="accent2" w:themeTint="BF"/>
        <w:right w:val="single" w:sz="8" w:space="0" w:color="8E99B0" w:themeColor="accent2" w:themeTint="BF"/>
        <w:insideH w:val="single" w:sz="8" w:space="0" w:color="8E99B0" w:themeColor="accent2" w:themeTint="BF"/>
        <w:insideV w:val="single" w:sz="8" w:space="0" w:color="8E99B0" w:themeColor="accent2" w:themeTint="BF"/>
      </w:tblBorders>
    </w:tblPr>
    <w:tcPr>
      <w:shd w:val="clear" w:color="auto" w:fill="D9DD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E99B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BBCA" w:themeFill="accent2" w:themeFillTint="7F"/>
      </w:tcPr>
    </w:tblStylePr>
    <w:tblStylePr w:type="band1Horz">
      <w:tblPr/>
      <w:tcPr>
        <w:shd w:val="clear" w:color="auto" w:fill="B4BBCA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A0CDE1" w:themeColor="accent3" w:themeTint="BF"/>
        <w:left w:val="single" w:sz="8" w:space="0" w:color="A0CDE1" w:themeColor="accent3" w:themeTint="BF"/>
        <w:bottom w:val="single" w:sz="8" w:space="0" w:color="A0CDE1" w:themeColor="accent3" w:themeTint="BF"/>
        <w:right w:val="single" w:sz="8" w:space="0" w:color="A0CDE1" w:themeColor="accent3" w:themeTint="BF"/>
        <w:insideH w:val="single" w:sz="8" w:space="0" w:color="A0CDE1" w:themeColor="accent3" w:themeTint="BF"/>
        <w:insideV w:val="single" w:sz="8" w:space="0" w:color="A0CDE1" w:themeColor="accent3" w:themeTint="BF"/>
      </w:tblBorders>
    </w:tblPr>
    <w:tcPr>
      <w:shd w:val="clear" w:color="auto" w:fill="DFEEF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0CDE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EB" w:themeFill="accent3" w:themeFillTint="7F"/>
      </w:tcPr>
    </w:tblStylePr>
    <w:tblStylePr w:type="band1Horz">
      <w:tblPr/>
      <w:tcPr>
        <w:shd w:val="clear" w:color="auto" w:fill="C0DEEB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55ACA3" w:themeColor="accent4" w:themeTint="BF"/>
        <w:left w:val="single" w:sz="8" w:space="0" w:color="55ACA3" w:themeColor="accent4" w:themeTint="BF"/>
        <w:bottom w:val="single" w:sz="8" w:space="0" w:color="55ACA3" w:themeColor="accent4" w:themeTint="BF"/>
        <w:right w:val="single" w:sz="8" w:space="0" w:color="55ACA3" w:themeColor="accent4" w:themeTint="BF"/>
        <w:insideH w:val="single" w:sz="8" w:space="0" w:color="55ACA3" w:themeColor="accent4" w:themeTint="BF"/>
        <w:insideV w:val="single" w:sz="8" w:space="0" w:color="55ACA3" w:themeColor="accent4" w:themeTint="BF"/>
      </w:tblBorders>
    </w:tblPr>
    <w:tcPr>
      <w:shd w:val="clear" w:color="auto" w:fill="C6E3E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5ACA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EC8C2" w:themeFill="accent4" w:themeFillTint="7F"/>
      </w:tcPr>
    </w:tblStylePr>
    <w:tblStylePr w:type="band1Horz">
      <w:tblPr/>
      <w:tcPr>
        <w:shd w:val="clear" w:color="auto" w:fill="8EC8C2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C23342" w:themeColor="accent5" w:themeTint="BF"/>
        <w:left w:val="single" w:sz="8" w:space="0" w:color="C23342" w:themeColor="accent5" w:themeTint="BF"/>
        <w:bottom w:val="single" w:sz="8" w:space="0" w:color="C23342" w:themeColor="accent5" w:themeTint="BF"/>
        <w:right w:val="single" w:sz="8" w:space="0" w:color="C23342" w:themeColor="accent5" w:themeTint="BF"/>
        <w:insideH w:val="single" w:sz="8" w:space="0" w:color="C23342" w:themeColor="accent5" w:themeTint="BF"/>
        <w:insideV w:val="single" w:sz="8" w:space="0" w:color="C23342" w:themeColor="accent5" w:themeTint="BF"/>
      </w:tblBorders>
    </w:tblPr>
    <w:tcPr>
      <w:shd w:val="clear" w:color="auto" w:fill="ECBAB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2334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747F" w:themeFill="accent5" w:themeFillTint="7F"/>
      </w:tcPr>
    </w:tblStylePr>
    <w:tblStylePr w:type="band1Horz">
      <w:tblPr/>
      <w:tcPr>
        <w:shd w:val="clear" w:color="auto" w:fill="DA747F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637080" w:themeColor="accent6" w:themeTint="BF"/>
        <w:left w:val="single" w:sz="8" w:space="0" w:color="637080" w:themeColor="accent6" w:themeTint="BF"/>
        <w:bottom w:val="single" w:sz="8" w:space="0" w:color="637080" w:themeColor="accent6" w:themeTint="BF"/>
        <w:right w:val="single" w:sz="8" w:space="0" w:color="637080" w:themeColor="accent6" w:themeTint="BF"/>
        <w:insideH w:val="single" w:sz="8" w:space="0" w:color="637080" w:themeColor="accent6" w:themeTint="BF"/>
        <w:insideV w:val="single" w:sz="8" w:space="0" w:color="637080" w:themeColor="accent6" w:themeTint="BF"/>
      </w:tblBorders>
    </w:tblPr>
    <w:tcPr>
      <w:shd w:val="clear" w:color="auto" w:fill="CACF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370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A0AD" w:themeFill="accent6" w:themeFillTint="7F"/>
      </w:tcPr>
    </w:tblStylePr>
    <w:tblStylePr w:type="band1Horz">
      <w:tblPr/>
      <w:tcPr>
        <w:shd w:val="clear" w:color="auto" w:fill="95A0AD" w:themeFill="accent6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E292B" w:themeColor="accent1"/>
        <w:left w:val="single" w:sz="8" w:space="0" w:color="9E292B" w:themeColor="accent1"/>
        <w:bottom w:val="single" w:sz="8" w:space="0" w:color="9E292B" w:themeColor="accent1"/>
        <w:right w:val="single" w:sz="8" w:space="0" w:color="9E292B" w:themeColor="accent1"/>
        <w:insideH w:val="single" w:sz="8" w:space="0" w:color="9E292B" w:themeColor="accent1"/>
        <w:insideV w:val="single" w:sz="8" w:space="0" w:color="9E292B" w:themeColor="accent1"/>
      </w:tblBorders>
    </w:tblPr>
    <w:tcPr>
      <w:shd w:val="clear" w:color="auto" w:fill="EFC1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8E6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DCE" w:themeFill="accent1" w:themeFillTint="33"/>
      </w:tcPr>
    </w:tblStylePr>
    <w:tblStylePr w:type="band1Vert">
      <w:tblPr/>
      <w:tcPr>
        <w:shd w:val="clear" w:color="auto" w:fill="DF8385" w:themeFill="accent1" w:themeFillTint="7F"/>
      </w:tcPr>
    </w:tblStylePr>
    <w:tblStylePr w:type="band1Horz">
      <w:tblPr/>
      <w:tcPr>
        <w:tcBorders>
          <w:insideH w:val="single" w:sz="6" w:space="0" w:color="9E292B" w:themeColor="accent1"/>
          <w:insideV w:val="single" w:sz="6" w:space="0" w:color="9E292B" w:themeColor="accent1"/>
        </w:tcBorders>
        <w:shd w:val="clear" w:color="auto" w:fill="DF838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97896" w:themeColor="accent2"/>
        <w:left w:val="single" w:sz="8" w:space="0" w:color="697896" w:themeColor="accent2"/>
        <w:bottom w:val="single" w:sz="8" w:space="0" w:color="697896" w:themeColor="accent2"/>
        <w:right w:val="single" w:sz="8" w:space="0" w:color="697896" w:themeColor="accent2"/>
        <w:insideH w:val="single" w:sz="8" w:space="0" w:color="697896" w:themeColor="accent2"/>
        <w:insideV w:val="single" w:sz="8" w:space="0" w:color="697896" w:themeColor="accent2"/>
      </w:tblBorders>
    </w:tblPr>
    <w:tcPr>
      <w:shd w:val="clear" w:color="auto" w:fill="D9DD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0F1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4EA" w:themeFill="accent2" w:themeFillTint="33"/>
      </w:tcPr>
    </w:tblStylePr>
    <w:tblStylePr w:type="band1Vert">
      <w:tblPr/>
      <w:tcPr>
        <w:shd w:val="clear" w:color="auto" w:fill="B4BBCA" w:themeFill="accent2" w:themeFillTint="7F"/>
      </w:tcPr>
    </w:tblStylePr>
    <w:tblStylePr w:type="band1Horz">
      <w:tblPr/>
      <w:tcPr>
        <w:tcBorders>
          <w:insideH w:val="single" w:sz="6" w:space="0" w:color="697896" w:themeColor="accent2"/>
          <w:insideV w:val="single" w:sz="6" w:space="0" w:color="697896" w:themeColor="accent2"/>
        </w:tcBorders>
        <w:shd w:val="clear" w:color="auto" w:fill="B4BBC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1BED7" w:themeColor="accent3"/>
        <w:left w:val="single" w:sz="8" w:space="0" w:color="81BED7" w:themeColor="accent3"/>
        <w:bottom w:val="single" w:sz="8" w:space="0" w:color="81BED7" w:themeColor="accent3"/>
        <w:right w:val="single" w:sz="8" w:space="0" w:color="81BED7" w:themeColor="accent3"/>
        <w:insideH w:val="single" w:sz="8" w:space="0" w:color="81BED7" w:themeColor="accent3"/>
        <w:insideV w:val="single" w:sz="8" w:space="0" w:color="81BED7" w:themeColor="accent3"/>
      </w:tblBorders>
    </w:tblPr>
    <w:tcPr>
      <w:shd w:val="clear" w:color="auto" w:fill="DFEEF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8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F7" w:themeFill="accent3" w:themeFillTint="33"/>
      </w:tcPr>
    </w:tblStylePr>
    <w:tblStylePr w:type="band1Vert">
      <w:tblPr/>
      <w:tcPr>
        <w:shd w:val="clear" w:color="auto" w:fill="C0DEEB" w:themeFill="accent3" w:themeFillTint="7F"/>
      </w:tcPr>
    </w:tblStylePr>
    <w:tblStylePr w:type="band1Horz">
      <w:tblPr/>
      <w:tcPr>
        <w:tcBorders>
          <w:insideH w:val="single" w:sz="6" w:space="0" w:color="81BED7" w:themeColor="accent3"/>
          <w:insideV w:val="single" w:sz="6" w:space="0" w:color="81BED7" w:themeColor="accent3"/>
        </w:tcBorders>
        <w:shd w:val="clear" w:color="auto" w:fill="C0DEE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9756F" w:themeColor="accent4"/>
        <w:left w:val="single" w:sz="8" w:space="0" w:color="39756F" w:themeColor="accent4"/>
        <w:bottom w:val="single" w:sz="8" w:space="0" w:color="39756F" w:themeColor="accent4"/>
        <w:right w:val="single" w:sz="8" w:space="0" w:color="39756F" w:themeColor="accent4"/>
        <w:insideH w:val="single" w:sz="8" w:space="0" w:color="39756F" w:themeColor="accent4"/>
        <w:insideV w:val="single" w:sz="8" w:space="0" w:color="39756F" w:themeColor="accent4"/>
      </w:tblBorders>
    </w:tblPr>
    <w:tcPr>
      <w:shd w:val="clear" w:color="auto" w:fill="C6E3E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4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9E6" w:themeFill="accent4" w:themeFillTint="33"/>
      </w:tcPr>
    </w:tblStylePr>
    <w:tblStylePr w:type="band1Vert">
      <w:tblPr/>
      <w:tcPr>
        <w:shd w:val="clear" w:color="auto" w:fill="8EC8C2" w:themeFill="accent4" w:themeFillTint="7F"/>
      </w:tcPr>
    </w:tblStylePr>
    <w:tblStylePr w:type="band1Horz">
      <w:tblPr/>
      <w:tcPr>
        <w:tcBorders>
          <w:insideH w:val="single" w:sz="6" w:space="0" w:color="39756F" w:themeColor="accent4"/>
          <w:insideV w:val="single" w:sz="6" w:space="0" w:color="39756F" w:themeColor="accent4"/>
        </w:tcBorders>
        <w:shd w:val="clear" w:color="auto" w:fill="8EC8C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212B" w:themeColor="accent5"/>
        <w:left w:val="single" w:sz="8" w:space="0" w:color="7D212B" w:themeColor="accent5"/>
        <w:bottom w:val="single" w:sz="8" w:space="0" w:color="7D212B" w:themeColor="accent5"/>
        <w:right w:val="single" w:sz="8" w:space="0" w:color="7D212B" w:themeColor="accent5"/>
        <w:insideH w:val="single" w:sz="8" w:space="0" w:color="7D212B" w:themeColor="accent5"/>
        <w:insideV w:val="single" w:sz="8" w:space="0" w:color="7D212B" w:themeColor="accent5"/>
      </w:tblBorders>
    </w:tblPr>
    <w:tcPr>
      <w:shd w:val="clear" w:color="auto" w:fill="ECBA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7E3E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7CB" w:themeFill="accent5" w:themeFillTint="33"/>
      </w:tcPr>
    </w:tblStylePr>
    <w:tblStylePr w:type="band1Vert">
      <w:tblPr/>
      <w:tcPr>
        <w:shd w:val="clear" w:color="auto" w:fill="DA747F" w:themeFill="accent5" w:themeFillTint="7F"/>
      </w:tcPr>
    </w:tblStylePr>
    <w:tblStylePr w:type="band1Horz">
      <w:tblPr/>
      <w:tcPr>
        <w:tcBorders>
          <w:insideH w:val="single" w:sz="6" w:space="0" w:color="7D212B" w:themeColor="accent5"/>
          <w:insideV w:val="single" w:sz="6" w:space="0" w:color="7D212B" w:themeColor="accent5"/>
        </w:tcBorders>
        <w:shd w:val="clear" w:color="auto" w:fill="DA747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semiHidden/>
    <w:unhideWhenUsed/>
    <w:locked/>
    <w:rsid w:val="009630F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424B" w:themeColor="accent6"/>
        <w:left w:val="single" w:sz="8" w:space="0" w:color="3A424B" w:themeColor="accent6"/>
        <w:bottom w:val="single" w:sz="8" w:space="0" w:color="3A424B" w:themeColor="accent6"/>
        <w:right w:val="single" w:sz="8" w:space="0" w:color="3A424B" w:themeColor="accent6"/>
        <w:insideH w:val="single" w:sz="8" w:space="0" w:color="3A424B" w:themeColor="accent6"/>
        <w:insideV w:val="single" w:sz="8" w:space="0" w:color="3A424B" w:themeColor="accent6"/>
      </w:tblBorders>
    </w:tblPr>
    <w:tcPr>
      <w:shd w:val="clear" w:color="auto" w:fill="CACF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AEC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D8DE" w:themeFill="accent6" w:themeFillTint="33"/>
      </w:tcPr>
    </w:tblStylePr>
    <w:tblStylePr w:type="band1Vert">
      <w:tblPr/>
      <w:tcPr>
        <w:shd w:val="clear" w:color="auto" w:fill="95A0AD" w:themeFill="accent6" w:themeFillTint="7F"/>
      </w:tcPr>
    </w:tblStylePr>
    <w:tblStylePr w:type="band1Horz">
      <w:tblPr/>
      <w:tcPr>
        <w:tcBorders>
          <w:insideH w:val="single" w:sz="6" w:space="0" w:color="3A424B" w:themeColor="accent6"/>
          <w:insideV w:val="single" w:sz="6" w:space="0" w:color="3A424B" w:themeColor="accent6"/>
        </w:tcBorders>
        <w:shd w:val="clear" w:color="auto" w:fill="95A0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1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292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292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292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292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838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8385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D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789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9789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9789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9789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BBC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BBCA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EF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1BED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1BED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1BED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1BED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DEE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DEEB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3E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9756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9756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9756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9756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EC8C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EC8C2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BA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212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212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212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212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747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747F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semiHidden/>
    <w:unhideWhenUsed/>
    <w:locked/>
    <w:rsid w:val="009630F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CF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424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424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A424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A424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5A0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5A0AD" w:themeFill="accent6" w:themeFillTint="7F"/>
      </w:tcPr>
    </w:tblStylePr>
  </w:style>
  <w:style w:type="table" w:styleId="Tabelle3D-Effekt1">
    <w:name w:val="Table 3D effects 1"/>
    <w:basedOn w:val="NormaleTabelle"/>
    <w:uiPriority w:val="99"/>
    <w:semiHidden/>
    <w:unhideWhenUsed/>
    <w:locked/>
    <w:rsid w:val="009630F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semiHidden/>
    <w:unhideWhenUsed/>
    <w:locked/>
    <w:rsid w:val="009630F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semiHidden/>
    <w:unhideWhenUsed/>
    <w:locked/>
    <w:rsid w:val="009630F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uiPriority w:val="99"/>
    <w:semiHidden/>
    <w:unhideWhenUsed/>
    <w:locked/>
    <w:rsid w:val="009630F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uiPriority w:val="99"/>
    <w:semiHidden/>
    <w:unhideWhenUsed/>
    <w:locked/>
    <w:rsid w:val="009630F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semiHidden/>
    <w:unhideWhenUsed/>
    <w:locked/>
    <w:rsid w:val="009630F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semiHidden/>
    <w:unhideWhenUsed/>
    <w:locked/>
    <w:rsid w:val="009630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uiPriority w:val="99"/>
    <w:semiHidden/>
    <w:unhideWhenUsed/>
    <w:locked/>
    <w:rsid w:val="009630F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semiHidden/>
    <w:unhideWhenUsed/>
    <w:locked/>
    <w:rsid w:val="009630F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semiHidden/>
    <w:unhideWhenUsed/>
    <w:locked/>
    <w:rsid w:val="009630F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semiHidden/>
    <w:unhideWhenUsed/>
    <w:locked/>
    <w:rsid w:val="009630F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uiPriority w:val="99"/>
    <w:semiHidden/>
    <w:unhideWhenUsed/>
    <w:locked/>
    <w:rsid w:val="009630F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semiHidden/>
    <w:unhideWhenUsed/>
    <w:locked/>
    <w:rsid w:val="009630F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semiHidden/>
    <w:unhideWhenUsed/>
    <w:locked/>
    <w:rsid w:val="009630F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semiHidden/>
    <w:unhideWhenUsed/>
    <w:locked/>
    <w:rsid w:val="009630F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uiPriority w:val="99"/>
    <w:semiHidden/>
    <w:unhideWhenUsed/>
    <w:locked/>
    <w:rsid w:val="009630F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semiHidden/>
    <w:unhideWhenUsed/>
    <w:locked/>
    <w:rsid w:val="009630F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semiHidden/>
    <w:unhideWhenUsed/>
    <w:locked/>
    <w:rsid w:val="009630F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semiHidden/>
    <w:unhideWhenUsed/>
    <w:locked/>
    <w:rsid w:val="009630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semiHidden/>
    <w:unhideWhenUsed/>
    <w:locked/>
    <w:rsid w:val="009630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semiHidden/>
    <w:unhideWhenUsed/>
    <w:locked/>
    <w:rsid w:val="009630F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semiHidden/>
    <w:unhideWhenUsed/>
    <w:locked/>
    <w:rsid w:val="009630F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semiHidden/>
    <w:unhideWhenUsed/>
    <w:locked/>
    <w:rsid w:val="009630F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mithellemGitternetz">
    <w:name w:val="Grid Table Light"/>
    <w:basedOn w:val="NormaleTabelle"/>
    <w:uiPriority w:val="40"/>
    <w:semiHidden/>
    <w:unhideWhenUsed/>
    <w:locked/>
    <w:rsid w:val="009630F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Professionell">
    <w:name w:val="Table Professional"/>
    <w:basedOn w:val="NormaleTabelle"/>
    <w:uiPriority w:val="99"/>
    <w:semiHidden/>
    <w:unhideWhenUsed/>
    <w:locked/>
    <w:rsid w:val="009630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2">
    <w:name w:val="Table Grid 2"/>
    <w:basedOn w:val="NormaleTabelle"/>
    <w:uiPriority w:val="99"/>
    <w:semiHidden/>
    <w:unhideWhenUsed/>
    <w:locked/>
    <w:rsid w:val="009630F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locked/>
    <w:rsid w:val="009630F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semiHidden/>
    <w:unhideWhenUsed/>
    <w:locked/>
    <w:rsid w:val="009630F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semiHidden/>
    <w:unhideWhenUsed/>
    <w:locked/>
    <w:rsid w:val="009630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semiHidden/>
    <w:unhideWhenUsed/>
    <w:locked/>
    <w:rsid w:val="009630F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semiHidden/>
    <w:unhideWhenUsed/>
    <w:locked/>
    <w:rsid w:val="009630F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semiHidden/>
    <w:unhideWhenUsed/>
    <w:locked/>
    <w:rsid w:val="009630F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uiPriority w:val="99"/>
    <w:semiHidden/>
    <w:unhideWhenUsed/>
    <w:locked/>
    <w:rsid w:val="009630F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semiHidden/>
    <w:unhideWhenUsed/>
    <w:locked/>
    <w:rsid w:val="009630F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semiHidden/>
    <w:unhideWhenUsed/>
    <w:locked/>
    <w:rsid w:val="009630F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semiHidden/>
    <w:unhideWhenUsed/>
    <w:locked/>
    <w:rsid w:val="009630F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semiHidden/>
    <w:unhideWhenUsed/>
    <w:locked/>
    <w:rsid w:val="009630F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uiPriority w:val="99"/>
    <w:semiHidden/>
    <w:unhideWhenUsed/>
    <w:locked/>
    <w:rsid w:val="009630F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semiHidden/>
    <w:unhideWhenUsed/>
    <w:locked/>
    <w:rsid w:val="009630F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uiPriority w:val="99"/>
    <w:semiHidden/>
    <w:unhideWhenUsed/>
    <w:locked/>
    <w:rsid w:val="009630F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semiHidden/>
    <w:unhideWhenUsed/>
    <w:locked/>
    <w:rsid w:val="009630F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semiHidden/>
    <w:unhideWhenUsed/>
    <w:locked/>
    <w:rsid w:val="009630F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semiHidden/>
    <w:unhideWhenUsed/>
    <w:locked/>
    <w:rsid w:val="009630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Standard"/>
    <w:link w:val="TextZchn"/>
    <w:qFormat/>
    <w:rsid w:val="00705DDD"/>
    <w:pPr>
      <w:jc w:val="both"/>
    </w:pPr>
  </w:style>
  <w:style w:type="paragraph" w:styleId="Zitat">
    <w:name w:val="Quote"/>
    <w:basedOn w:val="Text"/>
    <w:link w:val="ZitatZchn"/>
    <w:uiPriority w:val="3"/>
    <w:qFormat/>
    <w:rsid w:val="00705DDD"/>
    <w:pPr>
      <w:spacing w:before="280" w:line="240" w:lineRule="auto"/>
      <w:ind w:left="567"/>
      <w:contextualSpacing/>
    </w:pPr>
    <w:rPr>
      <w:i/>
      <w:iCs/>
      <w:u w:color="000000"/>
    </w:rPr>
  </w:style>
  <w:style w:type="character" w:customStyle="1" w:styleId="TextZchn">
    <w:name w:val="Text Zchn"/>
    <w:basedOn w:val="Absatz-Standardschriftart"/>
    <w:link w:val="Text"/>
    <w:rsid w:val="00705DDD"/>
    <w:rPr>
      <w:rFonts w:cs="Arial"/>
    </w:rPr>
  </w:style>
  <w:style w:type="character" w:customStyle="1" w:styleId="ZitatZchn">
    <w:name w:val="Zitat Zchn"/>
    <w:basedOn w:val="Absatz-Standardschriftart"/>
    <w:link w:val="Zitat"/>
    <w:uiPriority w:val="3"/>
    <w:rsid w:val="00705DDD"/>
    <w:rPr>
      <w:rFonts w:cs="Arial"/>
      <w:i/>
      <w:iCs/>
      <w:u w:color="000000"/>
    </w:rPr>
  </w:style>
  <w:style w:type="character" w:customStyle="1" w:styleId="berschrift1Zchn">
    <w:name w:val="Überschrift 1 Zchn"/>
    <w:aliases w:val="Ü 1 Zchn"/>
    <w:basedOn w:val="Absatz-Standardschriftart"/>
    <w:link w:val="berschrift1"/>
    <w:uiPriority w:val="9"/>
    <w:rsid w:val="009F431E"/>
    <w:rPr>
      <w:rFonts w:eastAsiaTheme="majorEastAsia" w:cs="Arial"/>
      <w:b/>
      <w:color w:val="000000"/>
      <w:sz w:val="26"/>
      <w:szCs w:val="32"/>
    </w:rPr>
  </w:style>
  <w:style w:type="paragraph" w:customStyle="1" w:styleId="Hinweis">
    <w:name w:val="Hinweis"/>
    <w:basedOn w:val="Text"/>
    <w:link w:val="HinweisZchn"/>
    <w:uiPriority w:val="9"/>
    <w:qFormat/>
    <w:locked/>
    <w:rsid w:val="00BE1C18"/>
    <w:pPr>
      <w:pBdr>
        <w:top w:val="single" w:sz="18" w:space="23" w:color="000000"/>
        <w:left w:val="single" w:sz="18" w:space="23" w:color="000000"/>
        <w:bottom w:val="single" w:sz="18" w:space="23" w:color="000000"/>
        <w:right w:val="single" w:sz="18" w:space="23" w:color="000000"/>
      </w:pBdr>
      <w:shd w:val="clear" w:color="auto" w:fill="FFFF00"/>
      <w:ind w:left="454" w:right="454"/>
    </w:pPr>
    <w:rPr>
      <w:b/>
    </w:rPr>
  </w:style>
  <w:style w:type="character" w:customStyle="1" w:styleId="HinweisZchn">
    <w:name w:val="Hinweis Zchn"/>
    <w:basedOn w:val="TextZchn"/>
    <w:link w:val="Hinweis"/>
    <w:uiPriority w:val="9"/>
    <w:rsid w:val="00BE1C18"/>
    <w:rPr>
      <w:rFonts w:cs="Arial"/>
      <w:b/>
      <w:shd w:val="clear" w:color="auto" w:fill="FFFF00"/>
    </w:rPr>
  </w:style>
  <w:style w:type="paragraph" w:customStyle="1" w:styleId="Info">
    <w:name w:val="Info"/>
    <w:basedOn w:val="Text"/>
    <w:link w:val="InfoZchn"/>
    <w:uiPriority w:val="21"/>
    <w:qFormat/>
    <w:locked/>
    <w:rsid w:val="00705DDD"/>
    <w:pPr>
      <w:keepLines/>
      <w:pBdr>
        <w:top w:val="single" w:sz="18" w:space="23" w:color="81BED7"/>
        <w:left w:val="single" w:sz="18" w:space="23" w:color="81BED7"/>
        <w:bottom w:val="single" w:sz="18" w:space="23" w:color="81BED7"/>
        <w:right w:val="single" w:sz="18" w:space="23" w:color="81BED7"/>
      </w:pBdr>
      <w:shd w:val="clear" w:color="auto" w:fill="D9F3FF"/>
      <w:ind w:left="907" w:right="907"/>
    </w:pPr>
  </w:style>
  <w:style w:type="character" w:customStyle="1" w:styleId="InfoZchn">
    <w:name w:val="Info Zchn"/>
    <w:basedOn w:val="TextZchn"/>
    <w:link w:val="Info"/>
    <w:uiPriority w:val="21"/>
    <w:rsid w:val="00705DDD"/>
    <w:rPr>
      <w:rFonts w:cs="Arial"/>
      <w:shd w:val="clear" w:color="auto" w:fill="D9F3FF"/>
    </w:rPr>
  </w:style>
  <w:style w:type="paragraph" w:customStyle="1" w:styleId="Warnung">
    <w:name w:val="Warnung"/>
    <w:basedOn w:val="Text"/>
    <w:link w:val="WarnungZchn"/>
    <w:uiPriority w:val="10"/>
    <w:qFormat/>
    <w:locked/>
    <w:rsid w:val="00157805"/>
    <w:pPr>
      <w:pBdr>
        <w:top w:val="single" w:sz="24" w:space="23" w:color="9E292B"/>
        <w:left w:val="single" w:sz="24" w:space="23" w:color="9E292B"/>
        <w:bottom w:val="single" w:sz="24" w:space="23" w:color="9E292B"/>
        <w:right w:val="single" w:sz="24" w:space="23" w:color="9E292B"/>
      </w:pBdr>
      <w:shd w:val="clear" w:color="auto" w:fill="F2F2F2" w:themeFill="background1" w:themeFillShade="F2"/>
      <w:ind w:left="454" w:right="454"/>
    </w:pPr>
  </w:style>
  <w:style w:type="character" w:customStyle="1" w:styleId="WarnungZchn">
    <w:name w:val="Warnung Zchn"/>
    <w:basedOn w:val="TextZchn"/>
    <w:link w:val="Warnung"/>
    <w:uiPriority w:val="10"/>
    <w:rsid w:val="00157805"/>
    <w:rPr>
      <w:rFonts w:cs="Arial"/>
      <w:shd w:val="clear" w:color="auto" w:fill="F2F2F2" w:themeFill="background1" w:themeFillShade="F2"/>
    </w:rPr>
  </w:style>
  <w:style w:type="paragraph" w:styleId="Titel">
    <w:name w:val="Title"/>
    <w:basedOn w:val="Standard"/>
    <w:next w:val="Text"/>
    <w:link w:val="TitelZchn"/>
    <w:uiPriority w:val="21"/>
    <w:qFormat/>
    <w:rsid w:val="00705DDD"/>
    <w:pPr>
      <w:spacing w:after="520"/>
      <w:contextualSpacing/>
      <w:jc w:val="center"/>
    </w:pPr>
    <w:rPr>
      <w:rFonts w:eastAsiaTheme="majorEastAsia"/>
      <w:b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21"/>
    <w:rsid w:val="00705DDD"/>
    <w:rPr>
      <w:rFonts w:eastAsiaTheme="majorEastAsia" w:cs="Arial"/>
      <w:b/>
      <w:sz w:val="52"/>
      <w:szCs w:val="56"/>
    </w:rPr>
  </w:style>
  <w:style w:type="paragraph" w:customStyle="1" w:styleId="Titelbreit">
    <w:name w:val="Titel breit"/>
    <w:basedOn w:val="Titel"/>
    <w:next w:val="Text"/>
    <w:link w:val="TitelbreitZchn"/>
    <w:uiPriority w:val="21"/>
    <w:semiHidden/>
    <w:unhideWhenUsed/>
    <w:qFormat/>
    <w:rsid w:val="00583050"/>
    <w:rPr>
      <w:spacing w:val="70"/>
    </w:rPr>
  </w:style>
  <w:style w:type="character" w:customStyle="1" w:styleId="TitelbreitZchn">
    <w:name w:val="Titel breit Zchn"/>
    <w:basedOn w:val="TextZchn"/>
    <w:link w:val="Titelbreit"/>
    <w:uiPriority w:val="21"/>
    <w:semiHidden/>
    <w:rsid w:val="00583050"/>
    <w:rPr>
      <w:rFonts w:eastAsiaTheme="majorEastAsia" w:cs="Arial"/>
      <w:b/>
      <w:spacing w:val="70"/>
      <w:sz w:val="52"/>
      <w:szCs w:val="56"/>
    </w:rPr>
  </w:style>
  <w:style w:type="paragraph" w:styleId="Untertitel">
    <w:name w:val="Subtitle"/>
    <w:basedOn w:val="Titel"/>
    <w:next w:val="Text"/>
    <w:link w:val="UntertitelZchn"/>
    <w:uiPriority w:val="21"/>
    <w:qFormat/>
    <w:locked/>
    <w:rsid w:val="00583050"/>
    <w:pPr>
      <w:numPr>
        <w:ilvl w:val="1"/>
      </w:numPr>
      <w:spacing w:after="160"/>
    </w:pPr>
    <w:rPr>
      <w:rFonts w:asciiTheme="minorHAnsi" w:eastAsiaTheme="minorEastAsia" w:hAnsiTheme="minorHAnsi" w:cstheme="minorBidi"/>
      <w:b w:val="0"/>
      <w:spacing w:val="10"/>
      <w:sz w:val="36"/>
    </w:rPr>
  </w:style>
  <w:style w:type="character" w:customStyle="1" w:styleId="UntertitelZchn">
    <w:name w:val="Untertitel Zchn"/>
    <w:basedOn w:val="Absatz-Standardschriftart"/>
    <w:link w:val="Untertitel"/>
    <w:uiPriority w:val="21"/>
    <w:rsid w:val="00583050"/>
    <w:rPr>
      <w:rFonts w:asciiTheme="minorHAnsi" w:eastAsiaTheme="minorEastAsia" w:hAnsiTheme="minorHAnsi"/>
      <w:spacing w:val="10"/>
      <w:sz w:val="36"/>
      <w:szCs w:val="56"/>
    </w:rPr>
  </w:style>
  <w:style w:type="character" w:customStyle="1" w:styleId="berschrift2Zchn">
    <w:name w:val="Überschrift 2 Zchn"/>
    <w:aliases w:val="Ü 2 Zchn"/>
    <w:basedOn w:val="Absatz-Standardschriftart"/>
    <w:link w:val="berschrift2"/>
    <w:uiPriority w:val="9"/>
    <w:rsid w:val="00583050"/>
    <w:rPr>
      <w:rFonts w:eastAsiaTheme="majorEastAsia" w:cs="Arial"/>
      <w:b/>
      <w:color w:val="000000"/>
      <w:szCs w:val="26"/>
    </w:rPr>
  </w:style>
  <w:style w:type="character" w:customStyle="1" w:styleId="berschrift3Zchn">
    <w:name w:val="Überschrift 3 Zchn"/>
    <w:aliases w:val="Ü 3 Zchn"/>
    <w:basedOn w:val="Absatz-Standardschriftart"/>
    <w:link w:val="berschrift3"/>
    <w:uiPriority w:val="9"/>
    <w:rsid w:val="00583050"/>
    <w:rPr>
      <w:rFonts w:eastAsiaTheme="majorEastAsia" w:cs="Arial"/>
      <w:b/>
      <w:color w:val="000000"/>
      <w:szCs w:val="24"/>
    </w:rPr>
  </w:style>
  <w:style w:type="character" w:customStyle="1" w:styleId="berschrift4Zchn">
    <w:name w:val="Überschrift 4 Zchn"/>
    <w:aliases w:val="Ü 4 Zchn"/>
    <w:basedOn w:val="Absatz-Standardschriftart"/>
    <w:link w:val="berschrift4"/>
    <w:uiPriority w:val="9"/>
    <w:rsid w:val="00583050"/>
    <w:rPr>
      <w:rFonts w:eastAsiaTheme="majorEastAsia" w:cs="Arial"/>
      <w:b/>
      <w:iCs/>
      <w:color w:val="000000"/>
    </w:rPr>
  </w:style>
  <w:style w:type="character" w:customStyle="1" w:styleId="berschrift5Zchn">
    <w:name w:val="Überschrift 5 Zchn"/>
    <w:aliases w:val="Ü 5 Zchn"/>
    <w:basedOn w:val="Absatz-Standardschriftart"/>
    <w:link w:val="berschrift5"/>
    <w:uiPriority w:val="9"/>
    <w:semiHidden/>
    <w:rsid w:val="00583050"/>
    <w:rPr>
      <w:rFonts w:eastAsiaTheme="majorEastAsia" w:cs="Arial"/>
      <w:b/>
      <w:color w:val="000000"/>
    </w:rPr>
  </w:style>
  <w:style w:type="character" w:customStyle="1" w:styleId="berschrift6Zchn">
    <w:name w:val="Überschrift 6 Zchn"/>
    <w:aliases w:val="Ü 6 Zchn"/>
    <w:basedOn w:val="Absatz-Standardschriftart"/>
    <w:link w:val="berschrift6"/>
    <w:uiPriority w:val="9"/>
    <w:semiHidden/>
    <w:rsid w:val="00583050"/>
    <w:rPr>
      <w:rFonts w:eastAsiaTheme="majorEastAsia" w:cs="Arial"/>
      <w:i/>
      <w:color w:val="000000"/>
    </w:rPr>
  </w:style>
  <w:style w:type="character" w:customStyle="1" w:styleId="berschrift7Zchn">
    <w:name w:val="Überschrift 7 Zchn"/>
    <w:aliases w:val="Ü 7 Zchn"/>
    <w:basedOn w:val="Absatz-Standardschriftart"/>
    <w:link w:val="berschrift7"/>
    <w:uiPriority w:val="9"/>
    <w:semiHidden/>
    <w:rsid w:val="00583050"/>
    <w:rPr>
      <w:rFonts w:eastAsiaTheme="majorEastAsia" w:cs="Arial"/>
      <w:i/>
      <w:iCs/>
      <w:color w:val="000000"/>
    </w:rPr>
  </w:style>
  <w:style w:type="character" w:customStyle="1" w:styleId="berschrift8Zchn">
    <w:name w:val="Überschrift 8 Zchn"/>
    <w:aliases w:val="Ü 8 Zchn"/>
    <w:basedOn w:val="Absatz-Standardschriftart"/>
    <w:link w:val="berschrift8"/>
    <w:uiPriority w:val="9"/>
    <w:semiHidden/>
    <w:rsid w:val="00583050"/>
    <w:rPr>
      <w:rFonts w:eastAsiaTheme="majorEastAsia" w:cs="Arial"/>
      <w:i/>
      <w:color w:val="000000"/>
      <w:szCs w:val="21"/>
    </w:rPr>
  </w:style>
  <w:style w:type="character" w:customStyle="1" w:styleId="berschrift9Zchn">
    <w:name w:val="Überschrift 9 Zchn"/>
    <w:aliases w:val="Ü 9 Zchn"/>
    <w:basedOn w:val="Absatz-Standardschriftart"/>
    <w:link w:val="berschrift9"/>
    <w:uiPriority w:val="9"/>
    <w:semiHidden/>
    <w:rsid w:val="00583050"/>
    <w:rPr>
      <w:rFonts w:eastAsiaTheme="majorEastAsia" w:cs="Arial"/>
      <w:i/>
      <w:iCs/>
      <w:color w:val="000000"/>
      <w:szCs w:val="21"/>
    </w:rPr>
  </w:style>
  <w:style w:type="character" w:styleId="Platzhaltertext">
    <w:name w:val="Placeholder Text"/>
    <w:uiPriority w:val="19"/>
    <w:rsid w:val="00583050"/>
    <w:rPr>
      <w:rFonts w:ascii="Arial" w:hAnsi="Arial" w:cs="Arial"/>
      <w:b/>
      <w:i w:val="0"/>
      <w:color w:val="auto"/>
      <w:sz w:val="22"/>
      <w:bdr w:val="dashSmallGap" w:sz="2" w:space="0" w:color="000000"/>
      <w:shd w:val="clear" w:color="7F9698" w:fill="FFFF00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locked/>
    <w:rsid w:val="00705DDD"/>
    <w:pPr>
      <w:spacing w:after="0"/>
    </w:p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locked/>
    <w:rsid w:val="00705DDD"/>
  </w:style>
  <w:style w:type="character" w:customStyle="1" w:styleId="AnredeZchn">
    <w:name w:val="Anrede Zchn"/>
    <w:basedOn w:val="Absatz-Standardschriftart"/>
    <w:link w:val="Anrede"/>
    <w:uiPriority w:val="99"/>
    <w:semiHidden/>
    <w:rsid w:val="00705DDD"/>
    <w:rPr>
      <w:rFonts w:cs="Arial"/>
    </w:rPr>
  </w:style>
  <w:style w:type="paragraph" w:styleId="Aufzhlungszeichen">
    <w:name w:val="List Bullet"/>
    <w:basedOn w:val="Standard"/>
    <w:uiPriority w:val="99"/>
    <w:semiHidden/>
    <w:unhideWhenUsed/>
    <w:locked/>
    <w:rsid w:val="00705DDD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locked/>
    <w:rsid w:val="00705DDD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locked/>
    <w:rsid w:val="00705DDD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locked/>
    <w:rsid w:val="00705DDD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locked/>
    <w:rsid w:val="00705DDD"/>
    <w:pPr>
      <w:numPr>
        <w:numId w:val="5"/>
      </w:numPr>
      <w:contextualSpacing/>
    </w:pPr>
  </w:style>
  <w:style w:type="paragraph" w:styleId="Beschriftung">
    <w:name w:val="caption"/>
    <w:next w:val="Text"/>
    <w:uiPriority w:val="14"/>
    <w:locked/>
    <w:rsid w:val="00705DDD"/>
    <w:pPr>
      <w:keepNext/>
      <w:keepLines/>
      <w:spacing w:before="280" w:after="40" w:line="240" w:lineRule="auto"/>
    </w:pPr>
    <w:rPr>
      <w:rFonts w:cs="Arial"/>
      <w:iCs/>
      <w:color w:val="54616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AF22CF"/>
    <w:rPr>
      <w:color w:val="697896"/>
      <w:u w:val="single"/>
    </w:rPr>
  </w:style>
  <w:style w:type="paragraph" w:styleId="Blocktext">
    <w:name w:val="Block Text"/>
    <w:basedOn w:val="Standard"/>
    <w:uiPriority w:val="99"/>
    <w:semiHidden/>
    <w:unhideWhenUsed/>
    <w:locked/>
    <w:rsid w:val="00705DDD"/>
    <w:pPr>
      <w:pBdr>
        <w:top w:val="single" w:sz="2" w:space="10" w:color="9E292B" w:themeColor="accent1"/>
        <w:left w:val="single" w:sz="2" w:space="10" w:color="9E292B" w:themeColor="accent1"/>
        <w:bottom w:val="single" w:sz="2" w:space="10" w:color="9E292B" w:themeColor="accent1"/>
        <w:right w:val="single" w:sz="2" w:space="10" w:color="9E292B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9E292B" w:themeColor="accent1"/>
    </w:rPr>
  </w:style>
  <w:style w:type="character" w:styleId="Buchtitel">
    <w:name w:val="Book Title"/>
    <w:basedOn w:val="Absatz-Standardschriftart"/>
    <w:uiPriority w:val="33"/>
    <w:semiHidden/>
    <w:unhideWhenUsed/>
    <w:locked/>
    <w:rsid w:val="00705DDD"/>
    <w:rPr>
      <w:b/>
      <w:bCs/>
      <w:i/>
      <w:iCs/>
      <w:spacing w:val="5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locked/>
    <w:rsid w:val="00705DDD"/>
  </w:style>
  <w:style w:type="character" w:customStyle="1" w:styleId="DatumZchn">
    <w:name w:val="Datum Zchn"/>
    <w:basedOn w:val="Absatz-Standardschriftart"/>
    <w:link w:val="Datum"/>
    <w:uiPriority w:val="99"/>
    <w:semiHidden/>
    <w:rsid w:val="00705DDD"/>
    <w:rPr>
      <w:rFonts w:cs="Arial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locked/>
    <w:rsid w:val="00705DDD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05DDD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semiHidden/>
    <w:unhideWhenUsed/>
    <w:locked/>
    <w:rsid w:val="00705DDD"/>
    <w:pPr>
      <w:spacing w:before="0"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semiHidden/>
    <w:rsid w:val="00705DDD"/>
    <w:rPr>
      <w:rFonts w:cs="Arial"/>
    </w:rPr>
  </w:style>
  <w:style w:type="paragraph" w:styleId="Endnotentext">
    <w:name w:val="endnote text"/>
    <w:basedOn w:val="Standard"/>
    <w:link w:val="EndnotentextZchn"/>
    <w:uiPriority w:val="99"/>
    <w:unhideWhenUsed/>
    <w:locked/>
    <w:rsid w:val="00A50371"/>
    <w:pPr>
      <w:spacing w:before="0" w:line="240" w:lineRule="auto"/>
      <w:ind w:left="454" w:hanging="454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A50371"/>
    <w:rPr>
      <w:rFonts w:cs="Arial"/>
      <w:szCs w:val="20"/>
    </w:rPr>
  </w:style>
  <w:style w:type="character" w:styleId="Endnotenzeichen">
    <w:name w:val="endnote reference"/>
    <w:basedOn w:val="Absatz-Standardschriftart"/>
    <w:uiPriority w:val="99"/>
    <w:unhideWhenUsed/>
    <w:locked/>
    <w:rsid w:val="00E77191"/>
    <w:rPr>
      <w:rFonts w:ascii="Arial Fett" w:hAnsi="Arial Fett"/>
      <w:b/>
      <w:color w:val="9E292B"/>
      <w:spacing w:val="0"/>
      <w:w w:val="100"/>
      <w:kern w:val="0"/>
      <w:position w:val="2"/>
      <w:sz w:val="24"/>
      <w:vertAlign w:val="superscript"/>
    </w:rPr>
  </w:style>
  <w:style w:type="character" w:styleId="Erwhnung">
    <w:name w:val="Mention"/>
    <w:basedOn w:val="Absatz-Standardschriftart"/>
    <w:uiPriority w:val="99"/>
    <w:semiHidden/>
    <w:unhideWhenUsed/>
    <w:locked/>
    <w:rsid w:val="00705DDD"/>
    <w:rPr>
      <w:color w:val="2B579A"/>
      <w:shd w:val="clear" w:color="auto" w:fill="E1DFDD"/>
    </w:rPr>
  </w:style>
  <w:style w:type="character" w:styleId="Fett">
    <w:name w:val="Strong"/>
    <w:basedOn w:val="Absatz-Standardschriftart"/>
    <w:uiPriority w:val="22"/>
    <w:semiHidden/>
    <w:unhideWhenUsed/>
    <w:locked/>
    <w:rsid w:val="00705DDD"/>
    <w:rPr>
      <w:b/>
      <w:bCs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locked/>
    <w:rsid w:val="00705DDD"/>
    <w:pPr>
      <w:spacing w:before="0"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705DDD"/>
    <w:rPr>
      <w:rFonts w:cs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locked/>
    <w:rsid w:val="00705DDD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05DDD"/>
    <w:rPr>
      <w:rFonts w:cs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locked/>
    <w:rsid w:val="00705DDD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locked/>
    <w:rsid w:val="00AF22CF"/>
    <w:pPr>
      <w:tabs>
        <w:tab w:val="center" w:pos="4536"/>
        <w:tab w:val="right" w:pos="9072"/>
      </w:tabs>
      <w:spacing w:before="0" w:after="0" w:line="240" w:lineRule="auto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AF22CF"/>
    <w:rPr>
      <w:rFonts w:cs="Arial"/>
      <w:sz w:val="18"/>
    </w:rPr>
  </w:style>
  <w:style w:type="paragraph" w:styleId="Gruformel">
    <w:name w:val="Closing"/>
    <w:basedOn w:val="Standard"/>
    <w:link w:val="GruformelZchn"/>
    <w:uiPriority w:val="99"/>
    <w:semiHidden/>
    <w:unhideWhenUsed/>
    <w:locked/>
    <w:rsid w:val="00705DDD"/>
    <w:pPr>
      <w:spacing w:before="0"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705DDD"/>
    <w:rPr>
      <w:rFonts w:cs="Arial"/>
    </w:rPr>
  </w:style>
  <w:style w:type="character" w:styleId="Hashtag">
    <w:name w:val="Hashtag"/>
    <w:basedOn w:val="Absatz-Standardschriftart"/>
    <w:uiPriority w:val="99"/>
    <w:semiHidden/>
    <w:unhideWhenUsed/>
    <w:locked/>
    <w:rsid w:val="00705DDD"/>
    <w:rPr>
      <w:color w:val="2B579A"/>
      <w:shd w:val="clear" w:color="auto" w:fill="E1DFDD"/>
    </w:rPr>
  </w:style>
  <w:style w:type="character" w:styleId="Hervorhebung">
    <w:name w:val="Emphasis"/>
    <w:basedOn w:val="Absatz-Standardschriftart"/>
    <w:uiPriority w:val="20"/>
    <w:semiHidden/>
    <w:unhideWhenUsed/>
    <w:locked/>
    <w:rsid w:val="00705DDD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locked/>
    <w:rsid w:val="00705DDD"/>
    <w:pPr>
      <w:spacing w:before="0"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705DDD"/>
    <w:rPr>
      <w:rFonts w:cs="Arial"/>
      <w:i/>
      <w:iCs/>
    </w:rPr>
  </w:style>
  <w:style w:type="character" w:styleId="HTMLAkronym">
    <w:name w:val="HTML Acronym"/>
    <w:basedOn w:val="Absatz-Standardschriftart"/>
    <w:uiPriority w:val="99"/>
    <w:semiHidden/>
    <w:unhideWhenUsed/>
    <w:locked/>
    <w:rsid w:val="00705DDD"/>
  </w:style>
  <w:style w:type="character" w:styleId="HTMLBeispiel">
    <w:name w:val="HTML Sample"/>
    <w:basedOn w:val="Absatz-Standardschriftart"/>
    <w:uiPriority w:val="99"/>
    <w:semiHidden/>
    <w:unhideWhenUsed/>
    <w:locked/>
    <w:rsid w:val="00705DDD"/>
    <w:rPr>
      <w:rFonts w:ascii="Consolas" w:hAnsi="Consolas"/>
      <w:sz w:val="24"/>
      <w:szCs w:val="24"/>
    </w:rPr>
  </w:style>
  <w:style w:type="character" w:styleId="HTMLCode">
    <w:name w:val="HTML Code"/>
    <w:basedOn w:val="Absatz-Standardschriftart"/>
    <w:uiPriority w:val="99"/>
    <w:semiHidden/>
    <w:unhideWhenUsed/>
    <w:locked/>
    <w:rsid w:val="00705DDD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locked/>
    <w:rsid w:val="00705DDD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locked/>
    <w:rsid w:val="00705DDD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locked/>
    <w:rsid w:val="00705DDD"/>
    <w:rPr>
      <w:rFonts w:ascii="Consolas" w:hAnsi="Consolas"/>
      <w:sz w:val="20"/>
      <w:szCs w:val="20"/>
    </w:rPr>
  </w:style>
  <w:style w:type="character" w:styleId="HTMLVariable">
    <w:name w:val="HTML Variable"/>
    <w:basedOn w:val="Absatz-Standardschriftart"/>
    <w:uiPriority w:val="99"/>
    <w:semiHidden/>
    <w:unhideWhenUsed/>
    <w:locked/>
    <w:rsid w:val="00705DDD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locked/>
    <w:rsid w:val="00705DDD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705DDD"/>
    <w:rPr>
      <w:rFonts w:ascii="Consolas" w:hAnsi="Consolas" w:cs="Arial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locked/>
    <w:rsid w:val="00705DDD"/>
    <w:rPr>
      <w:i/>
      <w:iCs/>
    </w:rPr>
  </w:style>
  <w:style w:type="character" w:styleId="Hyperlink">
    <w:name w:val="Hyperlink"/>
    <w:basedOn w:val="Absatz-Standardschriftart"/>
    <w:uiPriority w:val="99"/>
    <w:unhideWhenUsed/>
    <w:locked/>
    <w:rsid w:val="00543398"/>
    <w:rPr>
      <w:color w:val="0070C0"/>
      <w:u w:val="single"/>
    </w:rPr>
  </w:style>
  <w:style w:type="paragraph" w:styleId="Index1">
    <w:name w:val="index 1"/>
    <w:basedOn w:val="Standard"/>
    <w:next w:val="Standard"/>
    <w:autoRedefine/>
    <w:uiPriority w:val="99"/>
    <w:semiHidden/>
    <w:unhideWhenUsed/>
    <w:locked/>
    <w:rsid w:val="00705DDD"/>
    <w:pPr>
      <w:spacing w:before="0" w:after="0" w:line="240" w:lineRule="auto"/>
      <w:ind w:left="22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locked/>
    <w:rsid w:val="00705DDD"/>
    <w:pPr>
      <w:spacing w:before="0" w:after="0" w:line="240" w:lineRule="auto"/>
      <w:ind w:left="44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locked/>
    <w:rsid w:val="00705DDD"/>
    <w:pPr>
      <w:spacing w:before="0" w:after="0" w:line="240" w:lineRule="auto"/>
      <w:ind w:left="66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locked/>
    <w:rsid w:val="00705DDD"/>
    <w:pPr>
      <w:spacing w:before="0" w:after="0" w:line="240" w:lineRule="auto"/>
      <w:ind w:left="88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locked/>
    <w:rsid w:val="00705DDD"/>
    <w:pPr>
      <w:spacing w:before="0" w:after="0" w:line="240" w:lineRule="auto"/>
      <w:ind w:left="110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locked/>
    <w:rsid w:val="00705DDD"/>
    <w:pPr>
      <w:spacing w:before="0" w:after="0" w:line="240" w:lineRule="auto"/>
      <w:ind w:left="132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locked/>
    <w:rsid w:val="00705DDD"/>
    <w:pPr>
      <w:spacing w:before="0" w:after="0" w:line="240" w:lineRule="auto"/>
      <w:ind w:left="154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locked/>
    <w:rsid w:val="00705DDD"/>
    <w:pPr>
      <w:spacing w:before="0" w:after="0" w:line="240" w:lineRule="auto"/>
      <w:ind w:left="1760" w:hanging="220"/>
    </w:pPr>
  </w:style>
  <w:style w:type="paragraph" w:styleId="Index9">
    <w:name w:val="index 9"/>
    <w:basedOn w:val="Standard"/>
    <w:next w:val="Standard"/>
    <w:autoRedefine/>
    <w:uiPriority w:val="99"/>
    <w:semiHidden/>
    <w:unhideWhenUsed/>
    <w:locked/>
    <w:rsid w:val="00705DDD"/>
    <w:pPr>
      <w:spacing w:before="0" w:after="0" w:line="240" w:lineRule="auto"/>
      <w:ind w:left="198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locked/>
    <w:rsid w:val="00705DDD"/>
    <w:rPr>
      <w:rFonts w:asciiTheme="majorHAnsi" w:eastAsiaTheme="majorEastAsia" w:hAnsiTheme="majorHAnsi" w:cstheme="majorBidi"/>
      <w:b/>
      <w:bCs/>
    </w:rPr>
  </w:style>
  <w:style w:type="paragraph" w:styleId="Inhaltsverzeichnisberschrift">
    <w:name w:val="TOC Heading"/>
    <w:uiPriority w:val="39"/>
    <w:unhideWhenUsed/>
    <w:qFormat/>
    <w:locked/>
    <w:rsid w:val="00705DDD"/>
    <w:pPr>
      <w:keepNext/>
      <w:keepLines/>
      <w:pageBreakBefore/>
      <w:suppressAutoHyphens/>
      <w:spacing w:before="0" w:beforeAutospacing="1" w:line="240" w:lineRule="auto"/>
      <w:jc w:val="center"/>
    </w:pPr>
    <w:rPr>
      <w:rFonts w:eastAsiaTheme="majorEastAsia" w:cs="Arial"/>
      <w:b/>
      <w:sz w:val="26"/>
      <w:szCs w:val="32"/>
    </w:rPr>
  </w:style>
  <w:style w:type="character" w:styleId="SmartHyperlink">
    <w:name w:val="Smart Hyperlink"/>
    <w:basedOn w:val="Absatz-Standardschriftart"/>
    <w:uiPriority w:val="99"/>
    <w:semiHidden/>
    <w:unhideWhenUsed/>
    <w:locked/>
    <w:rsid w:val="00705DDD"/>
    <w:rPr>
      <w:u w:val="dotted"/>
    </w:rPr>
  </w:style>
  <w:style w:type="character" w:styleId="IntensiveHervorhebung">
    <w:name w:val="Intense Emphasis"/>
    <w:basedOn w:val="Absatz-Standardschriftart"/>
    <w:uiPriority w:val="21"/>
    <w:semiHidden/>
    <w:unhideWhenUsed/>
    <w:locked/>
    <w:rsid w:val="00705DDD"/>
    <w:rPr>
      <w:i/>
      <w:iCs/>
      <w:color w:val="9E292B" w:themeColor="accent1"/>
    </w:rPr>
  </w:style>
  <w:style w:type="character" w:styleId="IntensiverVerweis">
    <w:name w:val="Intense Reference"/>
    <w:basedOn w:val="Absatz-Standardschriftart"/>
    <w:uiPriority w:val="32"/>
    <w:semiHidden/>
    <w:unhideWhenUsed/>
    <w:locked/>
    <w:rsid w:val="00705DDD"/>
    <w:rPr>
      <w:b/>
      <w:bCs/>
      <w:smallCaps/>
      <w:color w:val="9E292B" w:themeColor="accent1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unhideWhenUsed/>
    <w:locked/>
    <w:rsid w:val="00705DDD"/>
    <w:pPr>
      <w:pBdr>
        <w:top w:val="single" w:sz="4" w:space="10" w:color="9E292B" w:themeColor="accent1"/>
        <w:bottom w:val="single" w:sz="4" w:space="10" w:color="9E292B" w:themeColor="accent1"/>
      </w:pBdr>
      <w:spacing w:before="360" w:after="360"/>
      <w:ind w:left="864" w:right="864"/>
      <w:jc w:val="center"/>
    </w:pPr>
    <w:rPr>
      <w:i/>
      <w:iCs/>
      <w:color w:val="9E292B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05DDD"/>
    <w:rPr>
      <w:rFonts w:cs="Arial"/>
      <w:i/>
      <w:iCs/>
      <w:color w:val="9E292B" w:themeColor="accent1"/>
    </w:rPr>
  </w:style>
  <w:style w:type="paragraph" w:styleId="KeinLeerraum">
    <w:name w:val="No Spacing"/>
    <w:uiPriority w:val="1"/>
    <w:semiHidden/>
    <w:unhideWhenUsed/>
    <w:locked/>
    <w:rsid w:val="00705DDD"/>
    <w:pPr>
      <w:spacing w:before="0" w:after="0" w:line="240" w:lineRule="auto"/>
    </w:pPr>
    <w:rPr>
      <w:rFonts w:cs="Arial"/>
    </w:rPr>
  </w:style>
  <w:style w:type="paragraph" w:styleId="Kommentartext">
    <w:name w:val="annotation text"/>
    <w:basedOn w:val="Standard"/>
    <w:link w:val="KommentartextZchn"/>
    <w:uiPriority w:val="99"/>
    <w:unhideWhenUsed/>
    <w:locked/>
    <w:rsid w:val="00AF22CF"/>
    <w:pPr>
      <w:spacing w:line="240" w:lineRule="auto"/>
    </w:pPr>
    <w:rPr>
      <w:color w:val="0070C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F22CF"/>
    <w:rPr>
      <w:rFonts w:cs="Arial"/>
      <w:color w:val="0070C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705DD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05DDD"/>
    <w:rPr>
      <w:rFonts w:cs="Arial"/>
      <w:b/>
      <w:bCs/>
      <w:color w:val="0070C0"/>
      <w:sz w:val="20"/>
      <w:szCs w:val="20"/>
    </w:rPr>
  </w:style>
  <w:style w:type="character" w:styleId="Kommentarzeichen">
    <w:name w:val="annotation reference"/>
    <w:basedOn w:val="Absatz-Standardschriftart"/>
    <w:uiPriority w:val="99"/>
    <w:unhideWhenUsed/>
    <w:locked/>
    <w:rsid w:val="00705DDD"/>
    <w:rPr>
      <w:sz w:val="16"/>
      <w:szCs w:val="16"/>
    </w:rPr>
  </w:style>
  <w:style w:type="paragraph" w:styleId="Kopfzeile">
    <w:name w:val="header"/>
    <w:basedOn w:val="Standard"/>
    <w:link w:val="KopfzeileZchn"/>
    <w:uiPriority w:val="49"/>
    <w:unhideWhenUsed/>
    <w:locked/>
    <w:rsid w:val="00DB4A66"/>
    <w:pPr>
      <w:pBdr>
        <w:bottom w:val="single" w:sz="4" w:space="6" w:color="auto"/>
      </w:pBdr>
      <w:tabs>
        <w:tab w:val="center" w:pos="4536"/>
        <w:tab w:val="right" w:pos="9072"/>
      </w:tabs>
      <w:spacing w:before="0" w:after="0" w:line="240" w:lineRule="auto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49"/>
    <w:rsid w:val="00DB4A66"/>
    <w:rPr>
      <w:rFonts w:cs="Arial"/>
      <w:sz w:val="18"/>
    </w:rPr>
  </w:style>
  <w:style w:type="paragraph" w:styleId="Liste">
    <w:name w:val="List"/>
    <w:basedOn w:val="Standard"/>
    <w:uiPriority w:val="99"/>
    <w:semiHidden/>
    <w:unhideWhenUsed/>
    <w:locked/>
    <w:rsid w:val="00705DDD"/>
    <w:pPr>
      <w:ind w:left="283" w:hanging="283"/>
      <w:contextualSpacing/>
    </w:pPr>
  </w:style>
  <w:style w:type="paragraph" w:styleId="Liste2">
    <w:name w:val="List 2"/>
    <w:basedOn w:val="Standard"/>
    <w:uiPriority w:val="99"/>
    <w:semiHidden/>
    <w:unhideWhenUsed/>
    <w:locked/>
    <w:rsid w:val="00705DDD"/>
    <w:pPr>
      <w:ind w:left="566" w:hanging="283"/>
      <w:contextualSpacing/>
    </w:pPr>
  </w:style>
  <w:style w:type="paragraph" w:styleId="Liste3">
    <w:name w:val="List 3"/>
    <w:basedOn w:val="Standard"/>
    <w:uiPriority w:val="99"/>
    <w:semiHidden/>
    <w:unhideWhenUsed/>
    <w:locked/>
    <w:rsid w:val="00705DDD"/>
    <w:pPr>
      <w:ind w:left="849" w:hanging="283"/>
      <w:contextualSpacing/>
    </w:pPr>
  </w:style>
  <w:style w:type="paragraph" w:styleId="Liste4">
    <w:name w:val="List 4"/>
    <w:basedOn w:val="Standard"/>
    <w:uiPriority w:val="99"/>
    <w:semiHidden/>
    <w:unhideWhenUsed/>
    <w:locked/>
    <w:rsid w:val="00705DDD"/>
    <w:pPr>
      <w:ind w:left="1132" w:hanging="283"/>
      <w:contextualSpacing/>
    </w:pPr>
  </w:style>
  <w:style w:type="paragraph" w:styleId="Liste5">
    <w:name w:val="List 5"/>
    <w:basedOn w:val="Standard"/>
    <w:uiPriority w:val="99"/>
    <w:semiHidden/>
    <w:unhideWhenUsed/>
    <w:locked/>
    <w:rsid w:val="00705DDD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unhideWhenUsed/>
    <w:qFormat/>
    <w:locked/>
    <w:rsid w:val="00705DDD"/>
    <w:pPr>
      <w:ind w:left="720"/>
      <w:contextualSpacing/>
    </w:pPr>
  </w:style>
  <w:style w:type="paragraph" w:styleId="Listenfortsetzung">
    <w:name w:val="List Continue"/>
    <w:basedOn w:val="Standard"/>
    <w:uiPriority w:val="99"/>
    <w:semiHidden/>
    <w:unhideWhenUsed/>
    <w:locked/>
    <w:rsid w:val="00705DDD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locked/>
    <w:rsid w:val="00705DDD"/>
    <w:pPr>
      <w:spacing w:after="120"/>
      <w:ind w:left="566"/>
      <w:contextualSpacing/>
    </w:pPr>
  </w:style>
  <w:style w:type="paragraph" w:styleId="Listenfortsetzung3">
    <w:name w:val="List Continue 3"/>
    <w:basedOn w:val="Standard"/>
    <w:uiPriority w:val="99"/>
    <w:semiHidden/>
    <w:unhideWhenUsed/>
    <w:locked/>
    <w:rsid w:val="00705DDD"/>
    <w:pPr>
      <w:spacing w:after="120"/>
      <w:ind w:left="849"/>
      <w:contextualSpacing/>
    </w:pPr>
  </w:style>
  <w:style w:type="paragraph" w:styleId="Listenfortsetzung4">
    <w:name w:val="List Continue 4"/>
    <w:basedOn w:val="Standard"/>
    <w:uiPriority w:val="99"/>
    <w:semiHidden/>
    <w:unhideWhenUsed/>
    <w:locked/>
    <w:rsid w:val="00705DDD"/>
    <w:pPr>
      <w:spacing w:after="120"/>
      <w:ind w:left="1132"/>
      <w:contextualSpacing/>
    </w:pPr>
  </w:style>
  <w:style w:type="paragraph" w:styleId="Listenfortsetzung5">
    <w:name w:val="List Continue 5"/>
    <w:basedOn w:val="Standard"/>
    <w:uiPriority w:val="99"/>
    <w:semiHidden/>
    <w:unhideWhenUsed/>
    <w:locked/>
    <w:rsid w:val="00705DDD"/>
    <w:pPr>
      <w:spacing w:after="120"/>
      <w:ind w:left="1415"/>
      <w:contextualSpacing/>
    </w:pPr>
  </w:style>
  <w:style w:type="paragraph" w:styleId="Listennummer">
    <w:name w:val="List Number"/>
    <w:basedOn w:val="Standard"/>
    <w:uiPriority w:val="99"/>
    <w:semiHidden/>
    <w:unhideWhenUsed/>
    <w:locked/>
    <w:rsid w:val="00705DDD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locked/>
    <w:rsid w:val="00705DDD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locked/>
    <w:rsid w:val="00705DDD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locked/>
    <w:rsid w:val="00705DDD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semiHidden/>
    <w:unhideWhenUsed/>
    <w:locked/>
    <w:rsid w:val="00705DDD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locked/>
    <w:rsid w:val="00705DDD"/>
  </w:style>
  <w:style w:type="paragraph" w:styleId="Makrotext">
    <w:name w:val="macro"/>
    <w:link w:val="MakrotextZchn"/>
    <w:uiPriority w:val="99"/>
    <w:semiHidden/>
    <w:unhideWhenUsed/>
    <w:locked/>
    <w:rsid w:val="00705DD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40" w:after="0"/>
    </w:pPr>
    <w:rPr>
      <w:rFonts w:ascii="Consolas" w:hAnsi="Consolas" w:cs="Arial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705DDD"/>
    <w:rPr>
      <w:rFonts w:ascii="Consolas" w:hAnsi="Consolas" w:cs="Arial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locked/>
    <w:rsid w:val="00705DD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05DD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NichtaufgelsteErwhnung">
    <w:name w:val="Unresolved Mention"/>
    <w:basedOn w:val="Absatz-Standardschriftart"/>
    <w:uiPriority w:val="99"/>
    <w:semiHidden/>
    <w:unhideWhenUsed/>
    <w:locked/>
    <w:rsid w:val="00705DDD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semiHidden/>
    <w:unhideWhenUsed/>
    <w:locked/>
    <w:rsid w:val="00705DDD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05DDD"/>
    <w:rPr>
      <w:rFonts w:ascii="Consolas" w:hAnsi="Consolas" w:cs="Arial"/>
      <w:sz w:val="21"/>
      <w:szCs w:val="21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locked/>
    <w:rsid w:val="00705DDD"/>
    <w:pPr>
      <w:spacing w:after="0"/>
      <w:ind w:left="220" w:hanging="220"/>
    </w:pPr>
  </w:style>
  <w:style w:type="paragraph" w:styleId="RGV-berschrift">
    <w:name w:val="toa heading"/>
    <w:basedOn w:val="Standard"/>
    <w:next w:val="Standard"/>
    <w:uiPriority w:val="99"/>
    <w:semiHidden/>
    <w:unhideWhenUsed/>
    <w:locked/>
    <w:rsid w:val="00705DD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unhideWhenUsed/>
    <w:locked/>
    <w:rsid w:val="00705DDD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semiHidden/>
    <w:unhideWhenUsed/>
    <w:locked/>
    <w:rsid w:val="00705DDD"/>
    <w:rPr>
      <w:smallCaps/>
      <w:color w:val="5A5A5A" w:themeColor="text1" w:themeTint="A5"/>
    </w:rPr>
  </w:style>
  <w:style w:type="character" w:styleId="Seitenzahl">
    <w:name w:val="page number"/>
    <w:basedOn w:val="Absatz-Standardschriftart"/>
    <w:uiPriority w:val="99"/>
    <w:semiHidden/>
    <w:unhideWhenUsed/>
    <w:locked/>
    <w:rsid w:val="00705DDD"/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705DD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5DDD"/>
    <w:rPr>
      <w:rFonts w:ascii="Segoe UI" w:hAnsi="Segoe UI" w:cs="Segoe UI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locked/>
    <w:rsid w:val="00705DDD"/>
    <w:rPr>
      <w:rFonts w:ascii="Times New Roman" w:hAnsi="Times New Roman" w:cs="Times New Roman"/>
      <w:sz w:val="24"/>
      <w:szCs w:val="24"/>
    </w:rPr>
  </w:style>
  <w:style w:type="paragraph" w:styleId="Standardeinzug">
    <w:name w:val="Normal Indent"/>
    <w:basedOn w:val="Standard"/>
    <w:uiPriority w:val="99"/>
    <w:semiHidden/>
    <w:unhideWhenUsed/>
    <w:locked/>
    <w:rsid w:val="00705DDD"/>
    <w:pPr>
      <w:ind w:left="708"/>
    </w:pPr>
  </w:style>
  <w:style w:type="paragraph" w:styleId="Textkrper">
    <w:name w:val="Body Text"/>
    <w:basedOn w:val="Standard"/>
    <w:link w:val="TextkrperZchn"/>
    <w:uiPriority w:val="99"/>
    <w:semiHidden/>
    <w:unhideWhenUsed/>
    <w:locked/>
    <w:rsid w:val="00705DD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705DDD"/>
    <w:rPr>
      <w:rFonts w:cs="Arial"/>
    </w:rPr>
  </w:style>
  <w:style w:type="paragraph" w:styleId="Textkrper2">
    <w:name w:val="Body Text 2"/>
    <w:basedOn w:val="Standard"/>
    <w:link w:val="Textkrper2Zchn"/>
    <w:uiPriority w:val="99"/>
    <w:semiHidden/>
    <w:unhideWhenUsed/>
    <w:locked/>
    <w:rsid w:val="00705DD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705DDD"/>
    <w:rPr>
      <w:rFonts w:cs="Arial"/>
    </w:rPr>
  </w:style>
  <w:style w:type="paragraph" w:styleId="Textkrper3">
    <w:name w:val="Body Text 3"/>
    <w:basedOn w:val="Standard"/>
    <w:link w:val="Textkrper3Zchn"/>
    <w:uiPriority w:val="99"/>
    <w:semiHidden/>
    <w:unhideWhenUsed/>
    <w:locked/>
    <w:rsid w:val="00705DD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705DDD"/>
    <w:rPr>
      <w:rFonts w:cs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locked/>
    <w:rsid w:val="00705DDD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705DDD"/>
    <w:rPr>
      <w:rFonts w:cs="Arial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locked/>
    <w:rsid w:val="00705DDD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705DDD"/>
    <w:rPr>
      <w:rFonts w:cs="Arial"/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locked/>
    <w:rsid w:val="00705DDD"/>
    <w:pPr>
      <w:spacing w:after="28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705DDD"/>
    <w:rPr>
      <w:rFonts w:cs="Arial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rsid w:val="00705DDD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705DDD"/>
    <w:rPr>
      <w:rFonts w:cs="Arial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locked/>
    <w:rsid w:val="00705DDD"/>
    <w:pPr>
      <w:spacing w:after="28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705DDD"/>
    <w:rPr>
      <w:rFonts w:cs="Arial"/>
    </w:rPr>
  </w:style>
  <w:style w:type="paragraph" w:styleId="Umschlagabsenderadresse">
    <w:name w:val="envelope return"/>
    <w:basedOn w:val="Standard"/>
    <w:uiPriority w:val="99"/>
    <w:semiHidden/>
    <w:unhideWhenUsed/>
    <w:locked/>
    <w:rsid w:val="00705DDD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locked/>
    <w:rsid w:val="00705DDD"/>
    <w:pPr>
      <w:framePr w:w="4320" w:h="2160" w:hRule="exact" w:hSpace="141" w:wrap="auto" w:hAnchor="page" w:xAlign="center" w:yAlign="bottom"/>
      <w:spacing w:before="0"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Unterschrift">
    <w:name w:val="Signature"/>
    <w:basedOn w:val="Standard"/>
    <w:link w:val="UnterschriftZchn"/>
    <w:uiPriority w:val="99"/>
    <w:semiHidden/>
    <w:unhideWhenUsed/>
    <w:locked/>
    <w:rsid w:val="00705DDD"/>
    <w:pPr>
      <w:spacing w:before="0"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705DDD"/>
    <w:rPr>
      <w:rFonts w:cs="Arial"/>
    </w:rPr>
  </w:style>
  <w:style w:type="paragraph" w:styleId="Verzeichnis1">
    <w:name w:val="toc 1"/>
    <w:basedOn w:val="Text"/>
    <w:next w:val="Text"/>
    <w:uiPriority w:val="39"/>
    <w:unhideWhenUsed/>
    <w:locked/>
    <w:rsid w:val="00543398"/>
    <w:pPr>
      <w:keepLines/>
      <w:spacing w:before="400" w:after="120" w:line="240" w:lineRule="auto"/>
      <w:ind w:left="454" w:hanging="454"/>
      <w:jc w:val="left"/>
    </w:pPr>
    <w:rPr>
      <w:b/>
      <w:color w:val="000000" w:themeColor="text1"/>
      <w:u w:color="000000"/>
    </w:rPr>
  </w:style>
  <w:style w:type="paragraph" w:styleId="Verzeichnis2">
    <w:name w:val="toc 2"/>
    <w:basedOn w:val="Verzeichnis1"/>
    <w:next w:val="Text"/>
    <w:uiPriority w:val="39"/>
    <w:unhideWhenUsed/>
    <w:locked/>
    <w:rsid w:val="009155DB"/>
    <w:pPr>
      <w:spacing w:before="120"/>
      <w:ind w:left="1361" w:right="454" w:hanging="907"/>
    </w:pPr>
    <w:rPr>
      <w:b w:val="0"/>
    </w:rPr>
  </w:style>
  <w:style w:type="paragraph" w:styleId="Verzeichnis3">
    <w:name w:val="toc 3"/>
    <w:basedOn w:val="Verzeichnis2"/>
    <w:next w:val="Text"/>
    <w:uiPriority w:val="39"/>
    <w:unhideWhenUsed/>
    <w:locked/>
    <w:rsid w:val="00705DDD"/>
  </w:style>
  <w:style w:type="paragraph" w:styleId="Verzeichnis4">
    <w:name w:val="toc 4"/>
    <w:basedOn w:val="Verzeichnis2"/>
    <w:next w:val="Text"/>
    <w:uiPriority w:val="39"/>
    <w:semiHidden/>
    <w:unhideWhenUsed/>
    <w:locked/>
    <w:rsid w:val="00705DDD"/>
  </w:style>
  <w:style w:type="paragraph" w:styleId="Verzeichnis5">
    <w:name w:val="toc 5"/>
    <w:basedOn w:val="Verzeichnis2"/>
    <w:next w:val="Text"/>
    <w:uiPriority w:val="39"/>
    <w:semiHidden/>
    <w:unhideWhenUsed/>
    <w:locked/>
    <w:rsid w:val="00705DDD"/>
  </w:style>
  <w:style w:type="paragraph" w:styleId="Verzeichnis6">
    <w:name w:val="toc 6"/>
    <w:basedOn w:val="Verzeichnis2"/>
    <w:next w:val="Text"/>
    <w:uiPriority w:val="39"/>
    <w:semiHidden/>
    <w:unhideWhenUsed/>
    <w:locked/>
    <w:rsid w:val="00705DDD"/>
    <w:pPr>
      <w:ind w:left="2721" w:hanging="2721"/>
    </w:pPr>
  </w:style>
  <w:style w:type="paragraph" w:styleId="Verzeichnis7">
    <w:name w:val="toc 7"/>
    <w:basedOn w:val="Verzeichnis2"/>
    <w:next w:val="Text"/>
    <w:uiPriority w:val="39"/>
    <w:semiHidden/>
    <w:unhideWhenUsed/>
    <w:locked/>
    <w:rsid w:val="00705DDD"/>
    <w:pPr>
      <w:ind w:left="2721" w:hanging="2721"/>
    </w:pPr>
  </w:style>
  <w:style w:type="paragraph" w:styleId="Verzeichnis8">
    <w:name w:val="toc 8"/>
    <w:basedOn w:val="Verzeichnis2"/>
    <w:next w:val="Text"/>
    <w:uiPriority w:val="39"/>
    <w:semiHidden/>
    <w:unhideWhenUsed/>
    <w:locked/>
    <w:rsid w:val="00705DDD"/>
    <w:pPr>
      <w:ind w:left="2721" w:hanging="2721"/>
    </w:pPr>
  </w:style>
  <w:style w:type="paragraph" w:styleId="Verzeichnis9">
    <w:name w:val="toc 9"/>
    <w:basedOn w:val="Verzeichnis2"/>
    <w:next w:val="Text"/>
    <w:uiPriority w:val="39"/>
    <w:semiHidden/>
    <w:unhideWhenUsed/>
    <w:locked/>
    <w:rsid w:val="00705DDD"/>
    <w:pPr>
      <w:ind w:left="2721" w:hanging="2721"/>
    </w:pPr>
  </w:style>
  <w:style w:type="character" w:styleId="Zeilennummer">
    <w:name w:val="line number"/>
    <w:basedOn w:val="Absatz-Standardschriftart"/>
    <w:uiPriority w:val="99"/>
    <w:semiHidden/>
    <w:unhideWhenUsed/>
    <w:locked/>
    <w:rsid w:val="00705DDD"/>
  </w:style>
  <w:style w:type="paragraph" w:customStyle="1" w:styleId="TabellenSpaltenberschriftEbene1">
    <w:name w:val="Tabellen: Spaltenüberschrift Ebene 1"/>
    <w:aliases w:val="T SÜ1"/>
    <w:basedOn w:val="Standard"/>
    <w:uiPriority w:val="19"/>
    <w:qFormat/>
    <w:locked/>
    <w:rsid w:val="00705DDD"/>
    <w:pPr>
      <w:keepLines/>
      <w:spacing w:before="0" w:after="0" w:line="240" w:lineRule="auto"/>
    </w:pPr>
    <w:rPr>
      <w:b/>
    </w:rPr>
  </w:style>
  <w:style w:type="paragraph" w:customStyle="1" w:styleId="TabellenSpaltenberschriftEbene2">
    <w:name w:val="Tabellen: Spaltenüberschrift Ebene 2"/>
    <w:aliases w:val="T SÜ2"/>
    <w:basedOn w:val="Standard"/>
    <w:uiPriority w:val="20"/>
    <w:qFormat/>
    <w:locked/>
    <w:rsid w:val="00705DDD"/>
    <w:pPr>
      <w:keepLines/>
      <w:spacing w:before="0" w:after="0" w:line="240" w:lineRule="auto"/>
    </w:pPr>
    <w:rPr>
      <w:b/>
    </w:rPr>
  </w:style>
  <w:style w:type="paragraph" w:customStyle="1" w:styleId="TabellenSpaltenberschriftEbene3">
    <w:name w:val="Tabellen: Spaltenüberschrift Ebene 3"/>
    <w:aliases w:val="T SÜ3"/>
    <w:basedOn w:val="Standard"/>
    <w:uiPriority w:val="20"/>
    <w:locked/>
    <w:rsid w:val="00705DDD"/>
    <w:pPr>
      <w:keepLines/>
      <w:spacing w:before="0" w:after="0" w:line="240" w:lineRule="auto"/>
    </w:pPr>
    <w:rPr>
      <w:b/>
    </w:rPr>
  </w:style>
  <w:style w:type="paragraph" w:customStyle="1" w:styleId="TabellenSpaltenberschriftEbene4">
    <w:name w:val="Tabellen: Spaltenüberschrift Ebene 4"/>
    <w:aliases w:val="T SÜ4"/>
    <w:basedOn w:val="Standard"/>
    <w:uiPriority w:val="20"/>
    <w:locked/>
    <w:rsid w:val="00705DDD"/>
    <w:pPr>
      <w:keepLines/>
      <w:spacing w:before="0" w:after="0" w:line="240" w:lineRule="auto"/>
    </w:pPr>
    <w:rPr>
      <w:b/>
    </w:rPr>
  </w:style>
  <w:style w:type="paragraph" w:customStyle="1" w:styleId="TabellenSpaltenberschriftEbene5">
    <w:name w:val="Tabellen: Spaltenüberschrift Ebene 5"/>
    <w:aliases w:val="T SÜ5"/>
    <w:basedOn w:val="Standard"/>
    <w:uiPriority w:val="20"/>
    <w:locked/>
    <w:rsid w:val="00705DDD"/>
    <w:pPr>
      <w:keepLines/>
      <w:spacing w:before="0" w:after="0" w:line="240" w:lineRule="auto"/>
    </w:pPr>
    <w:rPr>
      <w:b/>
    </w:rPr>
  </w:style>
  <w:style w:type="paragraph" w:customStyle="1" w:styleId="TabellenZeilenberschriftEbene1">
    <w:name w:val="Tabellen: Zeilenüberschrift Ebene 1"/>
    <w:aliases w:val="T ZÜ1"/>
    <w:basedOn w:val="Standard"/>
    <w:uiPriority w:val="20"/>
    <w:qFormat/>
    <w:locked/>
    <w:rsid w:val="00705DDD"/>
    <w:pPr>
      <w:keepLines/>
      <w:spacing w:before="0" w:after="0" w:line="240" w:lineRule="auto"/>
    </w:pPr>
    <w:rPr>
      <w:b/>
    </w:rPr>
  </w:style>
  <w:style w:type="paragraph" w:customStyle="1" w:styleId="TabellenZeilenberschriftEbene2">
    <w:name w:val="Tabellen: Zeilenüberschrift Ebene 2"/>
    <w:aliases w:val="T ZÜ2"/>
    <w:basedOn w:val="Standard"/>
    <w:uiPriority w:val="19"/>
    <w:qFormat/>
    <w:locked/>
    <w:rsid w:val="00705DDD"/>
    <w:pPr>
      <w:keepLines/>
      <w:spacing w:before="0" w:after="0" w:line="240" w:lineRule="auto"/>
    </w:pPr>
    <w:rPr>
      <w:b/>
    </w:rPr>
  </w:style>
  <w:style w:type="paragraph" w:customStyle="1" w:styleId="TabellenZeilenberschriftEbene3">
    <w:name w:val="Tabellen: Zeilenüberschrift Ebene 3"/>
    <w:aliases w:val="T ZÜ3"/>
    <w:basedOn w:val="Standard"/>
    <w:uiPriority w:val="20"/>
    <w:locked/>
    <w:rsid w:val="00705DDD"/>
    <w:pPr>
      <w:keepLines/>
      <w:spacing w:before="0" w:after="0" w:line="240" w:lineRule="auto"/>
    </w:pPr>
    <w:rPr>
      <w:b/>
    </w:rPr>
  </w:style>
  <w:style w:type="paragraph" w:customStyle="1" w:styleId="TabellenZeilenberschriftEbene4">
    <w:name w:val="Tabellen: Zeilenüberschrift Ebene 4"/>
    <w:aliases w:val="T ZÜ4"/>
    <w:basedOn w:val="Standard"/>
    <w:uiPriority w:val="20"/>
    <w:locked/>
    <w:rsid w:val="00705DDD"/>
    <w:pPr>
      <w:keepLines/>
      <w:spacing w:before="0" w:after="0" w:line="240" w:lineRule="auto"/>
    </w:pPr>
    <w:rPr>
      <w:b/>
    </w:rPr>
  </w:style>
  <w:style w:type="paragraph" w:customStyle="1" w:styleId="TabellenZeilenberschriftEbene5">
    <w:name w:val="Tabellen: Zeilenüberschrift Ebene 5"/>
    <w:aliases w:val="T ZÜ5"/>
    <w:basedOn w:val="Standard"/>
    <w:uiPriority w:val="20"/>
    <w:locked/>
    <w:rsid w:val="00705DDD"/>
    <w:pPr>
      <w:keepLines/>
      <w:spacing w:before="0" w:after="0" w:line="240" w:lineRule="auto"/>
    </w:pPr>
    <w:rPr>
      <w:b/>
    </w:rPr>
  </w:style>
  <w:style w:type="paragraph" w:customStyle="1" w:styleId="RE31-Nummerierung">
    <w:name w:val="RE31-Nummerierung"/>
    <w:basedOn w:val="Text"/>
    <w:uiPriority w:val="4"/>
    <w:qFormat/>
    <w:rsid w:val="00D70D85"/>
  </w:style>
  <w:style w:type="numbering" w:customStyle="1" w:styleId="RE31-Nummern">
    <w:name w:val="RE31-Nummern"/>
    <w:rsid w:val="00D70D85"/>
    <w:pPr>
      <w:numPr>
        <w:numId w:val="12"/>
      </w:numPr>
    </w:pPr>
  </w:style>
  <w:style w:type="numbering" w:customStyle="1" w:styleId="RE31-Bulletpoints">
    <w:name w:val="RE31-Bulletpoints"/>
    <w:uiPriority w:val="99"/>
    <w:rsid w:val="00462EF0"/>
    <w:pPr>
      <w:numPr>
        <w:numId w:val="14"/>
      </w:numPr>
    </w:pPr>
  </w:style>
  <w:style w:type="paragraph" w:customStyle="1" w:styleId="RE31-Bullets">
    <w:name w:val="RE31-Bullets"/>
    <w:basedOn w:val="Text"/>
    <w:uiPriority w:val="4"/>
    <w:qFormat/>
    <w:rsid w:val="00462EF0"/>
    <w:pPr>
      <w:numPr>
        <w:numId w:val="16"/>
      </w:numPr>
    </w:pPr>
  </w:style>
  <w:style w:type="paragraph" w:customStyle="1" w:styleId="TabellenSpaltenberschriftEbene2nurersteSpalte">
    <w:name w:val="Tabellen: Spaltenüberschrift Ebene 2 nur erste Spalte"/>
    <w:aliases w:val="T SÜ2_NUR 1. Sp."/>
    <w:basedOn w:val="Standard"/>
    <w:uiPriority w:val="20"/>
    <w:qFormat/>
    <w:locked/>
    <w:rsid w:val="006D3538"/>
    <w:pPr>
      <w:keepLines/>
      <w:spacing w:before="0" w:after="0" w:line="240" w:lineRule="auto"/>
    </w:pPr>
    <w:rPr>
      <w:b/>
    </w:rPr>
  </w:style>
  <w:style w:type="paragraph" w:customStyle="1" w:styleId="TabellenSpaltenberschriftEbene3nurersteSpalte">
    <w:name w:val="Tabellen: Spaltenüberschrift Ebene 3 nur erste Spalte"/>
    <w:aliases w:val="T SÜ3_NUR 1. Sp."/>
    <w:basedOn w:val="Standard"/>
    <w:uiPriority w:val="20"/>
    <w:locked/>
    <w:rsid w:val="006D3538"/>
    <w:pPr>
      <w:keepLines/>
      <w:spacing w:before="0" w:after="0" w:line="240" w:lineRule="auto"/>
    </w:pPr>
    <w:rPr>
      <w:b/>
    </w:rPr>
  </w:style>
  <w:style w:type="paragraph" w:customStyle="1" w:styleId="Varianten2">
    <w:name w:val="Varianten2"/>
    <w:basedOn w:val="berschrift3"/>
    <w:link w:val="Varianten2Zchn"/>
    <w:rsid w:val="00157805"/>
    <w:pPr>
      <w:keepLines w:val="0"/>
      <w:numPr>
        <w:ilvl w:val="0"/>
        <w:numId w:val="0"/>
      </w:numPr>
      <w:spacing w:before="240" w:after="240"/>
      <w:jc w:val="both"/>
    </w:pPr>
    <w:rPr>
      <w:rFonts w:eastAsia="Times New Roman" w:cs="Times New Roman"/>
      <w:snapToGrid w:val="0"/>
      <w:sz w:val="26"/>
      <w:szCs w:val="26"/>
      <w:lang w:eastAsia="de-DE"/>
    </w:rPr>
  </w:style>
  <w:style w:type="character" w:customStyle="1" w:styleId="Varianten2Zchn">
    <w:name w:val="Varianten2 Zchn"/>
    <w:basedOn w:val="berschrift3Zchn"/>
    <w:link w:val="Varianten2"/>
    <w:rsid w:val="00157805"/>
    <w:rPr>
      <w:rFonts w:eastAsia="Times New Roman" w:cs="Times New Roman"/>
      <w:b/>
      <w:snapToGrid w:val="0"/>
      <w:color w:val="000000"/>
      <w:sz w:val="26"/>
      <w:szCs w:val="26"/>
      <w:lang w:eastAsia="de-DE"/>
    </w:rPr>
  </w:style>
  <w:style w:type="paragraph" w:customStyle="1" w:styleId="StandardAufzhlung">
    <w:name w:val="Standard Aufzählung"/>
    <w:basedOn w:val="Textkrper"/>
    <w:rsid w:val="00157805"/>
    <w:pPr>
      <w:numPr>
        <w:numId w:val="17"/>
      </w:numPr>
      <w:spacing w:before="0"/>
      <w:jc w:val="both"/>
    </w:pPr>
    <w:rPr>
      <w:rFonts w:eastAsia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88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vergabeverfahren.dataport.d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R\RE\RE3\Intern\1-Lfd%20Verfahren\202600067_Datenerfassungsystem\04%20-%20Vergabeunterlagen\Anlagen_Gesamt\Checkliste_Vergabeunterlag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B9C5FAACA3140C5B76E8B63527CD57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0F0E35-2F2F-4EA2-82BA-764307D3C9C9}"/>
      </w:docPartPr>
      <w:docPartBody>
        <w:p w:rsidR="00B465B2" w:rsidRDefault="00B465B2">
          <w:pPr>
            <w:pStyle w:val="CB9C5FAACA3140C5B76E8B63527CD57D"/>
          </w:pPr>
          <w:r>
            <w:rPr>
              <w:rStyle w:val="Platzhaltertext"/>
            </w:rPr>
            <w:t>Hier klicken, um Projektnummer einzugeben (DP-2025000XXX)</w:t>
          </w:r>
        </w:p>
      </w:docPartBody>
    </w:docPart>
    <w:docPart>
      <w:docPartPr>
        <w:name w:val="4F82A6AA5C8643C290C8B06C4694A9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59C5C1-A2D8-44E3-AD10-9CB25DEFFFD0}"/>
      </w:docPartPr>
      <w:docPartBody>
        <w:p w:rsidR="00B465B2" w:rsidRDefault="00B465B2">
          <w:pPr>
            <w:pStyle w:val="4F82A6AA5C8643C290C8B06C4694A994"/>
          </w:pPr>
          <w:r>
            <w:rPr>
              <w:rStyle w:val="Platzhaltertext"/>
            </w:rPr>
            <w:t>Hier klicken</w:t>
          </w:r>
          <w:r w:rsidRPr="00C55134">
            <w:rPr>
              <w:rStyle w:val="Platzhaltertext"/>
            </w:rPr>
            <w:t xml:space="preserve">, um </w:t>
          </w:r>
          <w:r>
            <w:rPr>
              <w:rStyle w:val="Platzhaltertext"/>
            </w:rPr>
            <w:t>Kurzbezeichnung</w:t>
          </w:r>
          <w:r w:rsidRPr="00C55134">
            <w:rPr>
              <w:rStyle w:val="Platzhaltertext"/>
            </w:rPr>
            <w:t xml:space="preserve">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Fett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5B2"/>
    <w:rsid w:val="00101CF9"/>
    <w:rsid w:val="00B4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1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19"/>
    <w:rPr>
      <w:rFonts w:ascii="Arial" w:hAnsi="Arial" w:cs="Arial"/>
      <w:b/>
      <w:i w:val="0"/>
      <w:color w:val="auto"/>
      <w:sz w:val="22"/>
      <w:bdr w:val="dashSmallGap" w:sz="2" w:space="0" w:color="000000"/>
      <w:shd w:val="clear" w:color="7F9698" w:fill="FFFF00"/>
    </w:rPr>
  </w:style>
  <w:style w:type="paragraph" w:customStyle="1" w:styleId="CB9C5FAACA3140C5B76E8B63527CD57D">
    <w:name w:val="CB9C5FAACA3140C5B76E8B63527CD57D"/>
  </w:style>
  <w:style w:type="paragraph" w:customStyle="1" w:styleId="4F82A6AA5C8643C290C8B06C4694A994">
    <w:name w:val="4F82A6AA5C8643C290C8B06C4694A9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">
  <a:themeElements>
    <a:clrScheme name="RE31">
      <a:dk1>
        <a:srgbClr val="000000"/>
      </a:dk1>
      <a:lt1>
        <a:srgbClr val="FFFFFF"/>
      </a:lt1>
      <a:dk2>
        <a:srgbClr val="54616E"/>
      </a:dk2>
      <a:lt2>
        <a:srgbClr val="EEEFF1"/>
      </a:lt2>
      <a:accent1>
        <a:srgbClr val="9E292B"/>
      </a:accent1>
      <a:accent2>
        <a:srgbClr val="697896"/>
      </a:accent2>
      <a:accent3>
        <a:srgbClr val="81BED7"/>
      </a:accent3>
      <a:accent4>
        <a:srgbClr val="39756F"/>
      </a:accent4>
      <a:accent5>
        <a:srgbClr val="7D212B"/>
      </a:accent5>
      <a:accent6>
        <a:srgbClr val="3A424B"/>
      </a:accent6>
      <a:hlink>
        <a:srgbClr val="007FDE"/>
      </a:hlink>
      <a:folHlink>
        <a:srgbClr val="93A0A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:configuration xmlns:c="http://ns.axespdf.com/word/configuration">
  <c:group id="Styles">
    <c:group id="__Quote">
      <c:property id="RoleID" type="string">ParagraphBlockQuote</c:property>
    </c:group>
    <c:group id="__IntenseQuote">
      <c:property id="RoleID" type="string">ParagraphBlockQuote</c:property>
    </c:group>
    <c:group id="__Caption">
      <c:property id="RoleID" type="string">ParagraphCaption</c:property>
    </c:group>
    <c:group id="Tabellen: Spaltenüberschrift Ebene 1;T SÜ1">
      <c:property id="RoleID" type="string">ParagraphHeaderCellComplex</c:property>
    </c:group>
  </c:group>
  <c:group id="Content"/>
  <c:group id="InitialView">
    <c:property id="MagnificationFactor" type="float">100</c:property>
  </c:group>
</c:configuration>
</file>

<file path=customXml/item3.xml><?xml version="1.0"?><RE31_Custom_XML xmlns="RE31 - Custom XML">
	<Projektnummer>DP31-202600067</Projektnummer>
	<Aktenzeichen></Aktenzeichen>
	<Verfahrenskürzel/>
	<Abteilung>RE3</Abteilung>
	<Zaubu/>
	<Az_Jahr>2025-02-06T00:00:00</Az_Jahr>
	<Kurzbezeichnung>Datenerfassungssystem</Kurzbezeichnung>
</RE31_Custom_XML>
</file>

<file path=customXml/itemProps1.xml><?xml version="1.0" encoding="utf-8"?>
<ds:datastoreItem xmlns:ds="http://schemas.openxmlformats.org/officeDocument/2006/customXml" ds:itemID="{A45BAB2D-79CC-4296-B76E-C0A2A27D0B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025026-1128-4FD6-9ACE-4E95721CDC22}">
  <ds:schemaRefs>
    <ds:schemaRef ds:uri="http://ns.axespdf.com/word/configuration"/>
  </ds:schemaRefs>
</ds:datastoreItem>
</file>

<file path=customXml/itemProps3.xml><?xml version="1.0" encoding="utf-8"?>
<ds:datastoreItem xmlns:ds="http://schemas.openxmlformats.org/officeDocument/2006/customXml" ds:itemID="{A2A648EE-6D05-4133-A9AD-6DC73FEC2B6D}">
  <ds:schemaRefs>
    <ds:schemaRef ds:uri="RE31 - Custom XM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Checkliste_Vergabeunterlagen.dotx</Template>
  <TotalTime>0</TotalTime>
  <Pages>2</Pages>
  <Words>430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Checkliste Vergabeunterlagen</vt:lpstr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 Vergabeunterlagen</dc:title>
  <dc:subject/>
  <dc:creator/>
  <cp:keywords/>
  <dc:description/>
  <cp:lastModifiedBy/>
  <cp:revision>1</cp:revision>
  <dcterms:created xsi:type="dcterms:W3CDTF">2026-07-14T09:47:00Z</dcterms:created>
  <dcterms:modified xsi:type="dcterms:W3CDTF">2026-07-14T11:09:00Z</dcterms:modified>
</cp:coreProperties>
</file>